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D6DE" w14:textId="77777777" w:rsidR="001353A2" w:rsidRDefault="001353A2" w:rsidP="001353A2">
      <w:pPr>
        <w:rPr>
          <w:lang w:val="en-GB"/>
        </w:rPr>
      </w:pPr>
    </w:p>
    <w:p w14:paraId="7C76F536" w14:textId="77777777" w:rsidR="00FF45C5" w:rsidRDefault="00FF45C5" w:rsidP="001353A2">
      <w:pPr>
        <w:rPr>
          <w:lang w:val="en-GB"/>
        </w:rPr>
      </w:pPr>
    </w:p>
    <w:tbl>
      <w:tblPr>
        <w:tblStyle w:val="TableGrid"/>
        <w:tblW w:w="10440" w:type="dxa"/>
        <w:tblInd w:w="-545" w:type="dxa"/>
        <w:tblLook w:val="04A0" w:firstRow="1" w:lastRow="0" w:firstColumn="1" w:lastColumn="0" w:noHBand="0" w:noVBand="1"/>
      </w:tblPr>
      <w:tblGrid>
        <w:gridCol w:w="10440"/>
      </w:tblGrid>
      <w:tr w:rsidR="006C3F93" w:rsidRPr="00DD58DF" w14:paraId="68F773EF" w14:textId="77777777" w:rsidTr="00DC1699">
        <w:trPr>
          <w:trHeight w:val="369"/>
        </w:trPr>
        <w:tc>
          <w:tcPr>
            <w:tcW w:w="10440" w:type="dxa"/>
            <w:shd w:val="clear" w:color="auto" w:fill="D0CECE" w:themeFill="background2" w:themeFillShade="E6"/>
            <w:vAlign w:val="center"/>
          </w:tcPr>
          <w:p w14:paraId="7AAA0E67" w14:textId="77777777" w:rsidR="006C3F93" w:rsidRPr="00DD58DF" w:rsidRDefault="00BC63C0" w:rsidP="00DC1699">
            <w:pPr>
              <w:ind w:right="-450"/>
              <w:rPr>
                <w:b/>
              </w:rPr>
            </w:pPr>
            <w:r>
              <w:rPr>
                <w:b/>
              </w:rPr>
              <w:t>APPLICATION DEADLINE</w:t>
            </w:r>
          </w:p>
        </w:tc>
      </w:tr>
      <w:tr w:rsidR="006C3F93" w:rsidRPr="00DD58DF" w14:paraId="218D1B64" w14:textId="77777777" w:rsidTr="00BC63C0">
        <w:trPr>
          <w:trHeight w:val="1134"/>
        </w:trPr>
        <w:tc>
          <w:tcPr>
            <w:tcW w:w="10440" w:type="dxa"/>
            <w:vAlign w:val="center"/>
          </w:tcPr>
          <w:p w14:paraId="78279507" w14:textId="77777777" w:rsidR="006C3F93" w:rsidRPr="008B5957" w:rsidRDefault="006C3F93" w:rsidP="00DC1699">
            <w:pPr>
              <w:ind w:right="-450"/>
              <w:rPr>
                <w:sz w:val="22"/>
                <w:szCs w:val="22"/>
              </w:rPr>
            </w:pPr>
            <w:r w:rsidRPr="00A95CD9">
              <w:t xml:space="preserve">This application is due in the main office of the Department of Psychology (Horton 326) on or before </w:t>
            </w:r>
            <w:r w:rsidR="00BC5BB3">
              <w:rPr>
                <w:b/>
                <w:bCs/>
                <w:u w:val="single"/>
              </w:rPr>
              <w:t>December 1</w:t>
            </w:r>
            <w:r w:rsidR="002D3EDA">
              <w:rPr>
                <w:b/>
                <w:bCs/>
                <w:u w:val="single"/>
              </w:rPr>
              <w:t>1</w:t>
            </w:r>
            <w:r w:rsidR="00BC5BB3">
              <w:rPr>
                <w:b/>
                <w:bCs/>
                <w:u w:val="single"/>
              </w:rPr>
              <w:t>, 202</w:t>
            </w:r>
            <w:r w:rsidR="002D3EDA">
              <w:rPr>
                <w:b/>
                <w:bCs/>
                <w:u w:val="single"/>
              </w:rPr>
              <w:t>6</w:t>
            </w:r>
            <w:r w:rsidRPr="00A95CD9">
              <w:rPr>
                <w:b/>
                <w:bCs/>
                <w:u w:val="single"/>
              </w:rPr>
              <w:t>.</w:t>
            </w:r>
            <w:r w:rsidRPr="00A95CD9">
              <w:t xml:space="preserve">  Late applications may be considered but will not be given priority.</w:t>
            </w:r>
          </w:p>
        </w:tc>
      </w:tr>
    </w:tbl>
    <w:p w14:paraId="3D6089BE" w14:textId="77777777" w:rsidR="00F24938" w:rsidRDefault="00F24938" w:rsidP="00F24938">
      <w:pPr>
        <w:rPr>
          <w:sz w:val="22"/>
          <w:szCs w:val="22"/>
          <w:lang w:val="en-GB"/>
        </w:rPr>
      </w:pPr>
    </w:p>
    <w:tbl>
      <w:tblPr>
        <w:tblStyle w:val="TableGrid"/>
        <w:tblW w:w="10440" w:type="dxa"/>
        <w:tblInd w:w="-545" w:type="dxa"/>
        <w:tblLook w:val="04A0" w:firstRow="1" w:lastRow="0" w:firstColumn="1" w:lastColumn="0" w:noHBand="0" w:noVBand="1"/>
      </w:tblPr>
      <w:tblGrid>
        <w:gridCol w:w="10440"/>
      </w:tblGrid>
      <w:tr w:rsidR="00F24938" w:rsidRPr="00DD58DF" w14:paraId="4A1096A7" w14:textId="77777777" w:rsidTr="00DC1699">
        <w:trPr>
          <w:trHeight w:val="369"/>
        </w:trPr>
        <w:tc>
          <w:tcPr>
            <w:tcW w:w="10440" w:type="dxa"/>
            <w:shd w:val="clear" w:color="auto" w:fill="D0CECE" w:themeFill="background2" w:themeFillShade="E6"/>
            <w:vAlign w:val="center"/>
          </w:tcPr>
          <w:p w14:paraId="3B9123A0" w14:textId="77777777" w:rsidR="00F24938" w:rsidRPr="00DD58DF" w:rsidRDefault="00DE5250" w:rsidP="00DC1699">
            <w:pPr>
              <w:ind w:right="-450"/>
              <w:rPr>
                <w:b/>
              </w:rPr>
            </w:pPr>
            <w:r>
              <w:rPr>
                <w:b/>
              </w:rPr>
              <w:t>ADMISSION REQUIREMENTS &amp; PROCESS</w:t>
            </w:r>
          </w:p>
        </w:tc>
      </w:tr>
      <w:tr w:rsidR="00F24938" w:rsidRPr="00DD58DF" w14:paraId="6A487417" w14:textId="77777777" w:rsidTr="00DC1699">
        <w:trPr>
          <w:trHeight w:val="1134"/>
        </w:trPr>
        <w:tc>
          <w:tcPr>
            <w:tcW w:w="10440" w:type="dxa"/>
            <w:vAlign w:val="center"/>
          </w:tcPr>
          <w:p w14:paraId="79706339" w14:textId="77777777" w:rsidR="00DE5250" w:rsidRDefault="00DE5250" w:rsidP="00DE5250">
            <w:pPr>
              <w:rPr>
                <w:sz w:val="22"/>
                <w:szCs w:val="22"/>
                <w:lang w:val="en-GB"/>
              </w:rPr>
            </w:pPr>
          </w:p>
          <w:p w14:paraId="679B8AC0" w14:textId="77777777" w:rsidR="00DE5250" w:rsidRPr="00CE6C1D" w:rsidRDefault="00DE5250" w:rsidP="00DE5250">
            <w:pPr>
              <w:numPr>
                <w:ilvl w:val="0"/>
                <w:numId w:val="15"/>
              </w:numPr>
              <w:rPr>
                <w:sz w:val="22"/>
                <w:szCs w:val="22"/>
                <w:lang w:val="en-GB"/>
              </w:rPr>
            </w:pPr>
            <w:r w:rsidRPr="00CE6C1D">
              <w:rPr>
                <w:sz w:val="22"/>
                <w:szCs w:val="22"/>
                <w:lang w:val="en-GB"/>
              </w:rPr>
              <w:t>Admission to the Honours Program normally requires:</w:t>
            </w:r>
          </w:p>
          <w:p w14:paraId="5526CA21" w14:textId="77777777" w:rsidR="00DE5250" w:rsidRPr="00CE6C1D" w:rsidRDefault="00DE5250" w:rsidP="00DE5250">
            <w:pPr>
              <w:numPr>
                <w:ilvl w:val="1"/>
                <w:numId w:val="15"/>
              </w:numPr>
              <w:rPr>
                <w:sz w:val="22"/>
                <w:szCs w:val="22"/>
                <w:lang w:val="en-GB"/>
              </w:rPr>
            </w:pPr>
            <w:r w:rsidRPr="00CE6C1D">
              <w:rPr>
                <w:sz w:val="22"/>
                <w:szCs w:val="22"/>
                <w:lang w:val="en-GB"/>
              </w:rPr>
              <w:t>completion of PSYC 3243 with a grade of B- or better:</w:t>
            </w:r>
          </w:p>
          <w:p w14:paraId="4C2540C9" w14:textId="77777777" w:rsidR="00DE5250" w:rsidRPr="00CE6C1D" w:rsidRDefault="00DE5250" w:rsidP="00DE5250">
            <w:pPr>
              <w:numPr>
                <w:ilvl w:val="1"/>
                <w:numId w:val="15"/>
              </w:numPr>
              <w:rPr>
                <w:sz w:val="22"/>
                <w:szCs w:val="22"/>
                <w:lang w:val="en-GB"/>
              </w:rPr>
            </w:pPr>
            <w:r w:rsidRPr="00CE6C1D">
              <w:rPr>
                <w:sz w:val="22"/>
                <w:szCs w:val="22"/>
                <w:lang w:val="en-GB"/>
              </w:rPr>
              <w:t>a grade of B- or better in all required courses;</w:t>
            </w:r>
          </w:p>
          <w:p w14:paraId="4C332EF8" w14:textId="77777777" w:rsidR="00DE5250" w:rsidRPr="00CE6C1D" w:rsidRDefault="00DE5250" w:rsidP="00DE5250">
            <w:pPr>
              <w:numPr>
                <w:ilvl w:val="1"/>
                <w:numId w:val="15"/>
              </w:numPr>
              <w:rPr>
                <w:sz w:val="22"/>
                <w:szCs w:val="22"/>
                <w:lang w:val="en-GB"/>
              </w:rPr>
            </w:pPr>
            <w:r w:rsidRPr="00CE6C1D">
              <w:rPr>
                <w:sz w:val="22"/>
                <w:szCs w:val="22"/>
                <w:lang w:val="en-GB"/>
              </w:rPr>
              <w:t>an overall Grade Point Average of 3.33 or better;</w:t>
            </w:r>
          </w:p>
          <w:p w14:paraId="629DB2AA" w14:textId="77777777" w:rsidR="00DE5250" w:rsidRPr="00CE6C1D" w:rsidRDefault="00DE5250" w:rsidP="00DE5250">
            <w:pPr>
              <w:numPr>
                <w:ilvl w:val="1"/>
                <w:numId w:val="15"/>
              </w:numPr>
              <w:rPr>
                <w:sz w:val="22"/>
                <w:szCs w:val="22"/>
                <w:lang w:val="en-GB"/>
              </w:rPr>
            </w:pPr>
            <w:r w:rsidRPr="00CE6C1D">
              <w:rPr>
                <w:sz w:val="22"/>
                <w:szCs w:val="22"/>
                <w:lang w:val="en-GB"/>
              </w:rPr>
              <w:t>securing a thesis supervisor.</w:t>
            </w:r>
          </w:p>
          <w:p w14:paraId="56DC040A" w14:textId="77777777" w:rsidR="00DE5250" w:rsidRPr="00CE6C1D" w:rsidRDefault="00DE5250" w:rsidP="00DE5250">
            <w:pPr>
              <w:ind w:left="1440"/>
              <w:rPr>
                <w:sz w:val="22"/>
                <w:szCs w:val="22"/>
                <w:lang w:val="en-GB"/>
              </w:rPr>
            </w:pPr>
          </w:p>
          <w:p w14:paraId="5193DD22" w14:textId="77777777" w:rsidR="00DE5250" w:rsidRPr="00CE6C1D" w:rsidRDefault="00DE5250" w:rsidP="00DE5250">
            <w:pPr>
              <w:numPr>
                <w:ilvl w:val="0"/>
                <w:numId w:val="15"/>
              </w:numPr>
              <w:rPr>
                <w:sz w:val="22"/>
                <w:szCs w:val="22"/>
                <w:lang w:val="en-GB"/>
              </w:rPr>
            </w:pPr>
            <w:r w:rsidRPr="00CE6C1D">
              <w:rPr>
                <w:sz w:val="22"/>
                <w:szCs w:val="22"/>
                <w:lang w:val="en-GB"/>
              </w:rPr>
              <w:t>The admission process is as follows:</w:t>
            </w:r>
          </w:p>
          <w:p w14:paraId="3097319A" w14:textId="77777777" w:rsidR="00DE5250" w:rsidRPr="00CE6C1D" w:rsidRDefault="00DE5250" w:rsidP="00DE5250">
            <w:pPr>
              <w:numPr>
                <w:ilvl w:val="1"/>
                <w:numId w:val="15"/>
              </w:numPr>
              <w:rPr>
                <w:sz w:val="22"/>
                <w:szCs w:val="22"/>
                <w:lang w:val="en-GB"/>
              </w:rPr>
            </w:pPr>
            <w:r w:rsidRPr="00CE6C1D">
              <w:rPr>
                <w:sz w:val="22"/>
                <w:szCs w:val="22"/>
                <w:lang w:val="en-GB"/>
              </w:rPr>
              <w:t xml:space="preserve">The Psychology Department reviews all applications and students are notified of the Department’s decision in a letter; </w:t>
            </w:r>
          </w:p>
          <w:p w14:paraId="3356A907" w14:textId="77777777" w:rsidR="00DE5250" w:rsidRPr="00CE6C1D" w:rsidRDefault="00DE5250" w:rsidP="00DE5250">
            <w:pPr>
              <w:numPr>
                <w:ilvl w:val="1"/>
                <w:numId w:val="15"/>
              </w:numPr>
              <w:rPr>
                <w:sz w:val="22"/>
                <w:szCs w:val="22"/>
                <w:lang w:val="en-GB"/>
              </w:rPr>
            </w:pPr>
            <w:r w:rsidRPr="00CE6C1D">
              <w:rPr>
                <w:sz w:val="22"/>
                <w:szCs w:val="22"/>
                <w:lang w:val="en-GB"/>
              </w:rPr>
              <w:t xml:space="preserve">The letter indicates whether you have been conditionally admitted to the program or not; </w:t>
            </w:r>
          </w:p>
          <w:p w14:paraId="1E9F4158" w14:textId="77777777" w:rsidR="00DE5250" w:rsidRPr="00CE6C1D" w:rsidRDefault="00DE5250" w:rsidP="00DE5250">
            <w:pPr>
              <w:numPr>
                <w:ilvl w:val="1"/>
                <w:numId w:val="15"/>
              </w:numPr>
              <w:rPr>
                <w:sz w:val="22"/>
                <w:szCs w:val="22"/>
                <w:lang w:val="en-GB"/>
              </w:rPr>
            </w:pPr>
            <w:r w:rsidRPr="00CE6C1D">
              <w:rPr>
                <w:sz w:val="22"/>
                <w:szCs w:val="22"/>
                <w:lang w:val="en-GB"/>
              </w:rPr>
              <w:t xml:space="preserve">If conditionally accepted, you will be directed to discuss possible supervision with specific faculty members; </w:t>
            </w:r>
          </w:p>
          <w:p w14:paraId="5E9A919A" w14:textId="77777777" w:rsidR="00DE5250" w:rsidRPr="00CE6C1D" w:rsidRDefault="00DE5250" w:rsidP="00DE5250">
            <w:pPr>
              <w:numPr>
                <w:ilvl w:val="1"/>
                <w:numId w:val="15"/>
              </w:numPr>
              <w:rPr>
                <w:sz w:val="22"/>
                <w:szCs w:val="22"/>
                <w:lang w:val="en-GB"/>
              </w:rPr>
            </w:pPr>
            <w:r w:rsidRPr="00CE6C1D">
              <w:rPr>
                <w:sz w:val="22"/>
                <w:szCs w:val="22"/>
                <w:lang w:val="en-GB"/>
              </w:rPr>
              <w:t xml:space="preserve">Only when a faculty member has agreed to supervise your thesis can you be formally admitted to the program; </w:t>
            </w:r>
          </w:p>
          <w:p w14:paraId="6AD0A978" w14:textId="77777777" w:rsidR="00DE5250" w:rsidRPr="00CE6C1D" w:rsidRDefault="007F2FC5" w:rsidP="00DE5250">
            <w:pPr>
              <w:numPr>
                <w:ilvl w:val="1"/>
                <w:numId w:val="15"/>
              </w:numPr>
              <w:rPr>
                <w:sz w:val="22"/>
                <w:szCs w:val="22"/>
                <w:lang w:val="en-GB"/>
              </w:rPr>
            </w:pPr>
            <w:r>
              <w:rPr>
                <w:sz w:val="22"/>
                <w:szCs w:val="22"/>
                <w:lang w:val="en-GB"/>
              </w:rPr>
              <w:t>Jenna Watson-Findley</w:t>
            </w:r>
            <w:r w:rsidR="00DE5250" w:rsidRPr="00CE6C1D">
              <w:rPr>
                <w:sz w:val="22"/>
                <w:szCs w:val="22"/>
                <w:lang w:val="en-GB"/>
              </w:rPr>
              <w:t xml:space="preserve"> must be informed when you have a confirmed supervisor.</w:t>
            </w:r>
          </w:p>
          <w:p w14:paraId="62024957" w14:textId="77777777" w:rsidR="00DE5250" w:rsidRPr="00CE6C1D" w:rsidRDefault="00DE5250" w:rsidP="00DE5250">
            <w:pPr>
              <w:ind w:left="1440"/>
              <w:rPr>
                <w:sz w:val="22"/>
                <w:szCs w:val="22"/>
                <w:lang w:val="en-GB"/>
              </w:rPr>
            </w:pPr>
          </w:p>
          <w:p w14:paraId="0CC48C43" w14:textId="77777777" w:rsidR="00DE5250" w:rsidRPr="00CE6C1D" w:rsidRDefault="00DE5250" w:rsidP="00DE5250">
            <w:pPr>
              <w:numPr>
                <w:ilvl w:val="0"/>
                <w:numId w:val="15"/>
              </w:numPr>
              <w:rPr>
                <w:sz w:val="22"/>
                <w:szCs w:val="22"/>
                <w:lang w:val="en-GB"/>
              </w:rPr>
            </w:pPr>
            <w:r w:rsidRPr="00CE6C1D">
              <w:rPr>
                <w:sz w:val="22"/>
                <w:szCs w:val="22"/>
                <w:lang w:val="en-GB"/>
              </w:rPr>
              <w:t xml:space="preserve">A student who is not admitted because of failure to meet standards may reapply if he/she/they later meets those standards (e.g., by virtue of completion of additional courses). Please see the Acadia University Calendar </w:t>
            </w:r>
            <w:r w:rsidRPr="007F328A">
              <w:rPr>
                <w:sz w:val="22"/>
                <w:szCs w:val="22"/>
                <w:lang w:val="en-GB"/>
              </w:rPr>
              <w:t xml:space="preserve">for a full description of the requirements of the degree </w:t>
            </w:r>
            <w:r w:rsidRPr="007F328A">
              <w:rPr>
                <w:sz w:val="22"/>
                <w:szCs w:val="22"/>
                <w:u w:val="single"/>
                <w:lang w:val="en-GB"/>
              </w:rPr>
              <w:t>or</w:t>
            </w:r>
            <w:r w:rsidRPr="007F328A">
              <w:rPr>
                <w:sz w:val="22"/>
                <w:szCs w:val="22"/>
                <w:lang w:val="en-GB"/>
              </w:rPr>
              <w:t xml:space="preserve"> the departmental website at: </w:t>
            </w:r>
            <w:hyperlink r:id="rId11" w:history="1">
              <w:r w:rsidR="007F328A" w:rsidRPr="007F328A">
                <w:rPr>
                  <w:rStyle w:val="Hyperlink"/>
                  <w:sz w:val="22"/>
                  <w:szCs w:val="22"/>
                </w:rPr>
                <w:t>https://psychology.acadiau.ca/7952.html</w:t>
              </w:r>
            </w:hyperlink>
            <w:r w:rsidR="007F328A">
              <w:t xml:space="preserve"> </w:t>
            </w:r>
          </w:p>
          <w:p w14:paraId="6B45B144" w14:textId="77777777" w:rsidR="00DE5250" w:rsidRPr="00CE6C1D" w:rsidRDefault="00DE5250" w:rsidP="00DE5250">
            <w:pPr>
              <w:ind w:left="720"/>
              <w:rPr>
                <w:sz w:val="22"/>
                <w:szCs w:val="22"/>
                <w:lang w:val="en-GB"/>
              </w:rPr>
            </w:pPr>
            <w:r w:rsidRPr="00CE6C1D">
              <w:rPr>
                <w:sz w:val="22"/>
                <w:szCs w:val="22"/>
                <w:lang w:val="en-GB"/>
              </w:rPr>
              <w:t xml:space="preserve"> </w:t>
            </w:r>
          </w:p>
          <w:p w14:paraId="6BAE701E" w14:textId="77777777" w:rsidR="00DE5250" w:rsidRDefault="00DE5250" w:rsidP="00DE5250">
            <w:pPr>
              <w:numPr>
                <w:ilvl w:val="0"/>
                <w:numId w:val="15"/>
              </w:numPr>
              <w:rPr>
                <w:sz w:val="22"/>
                <w:szCs w:val="22"/>
                <w:lang w:val="en-GB"/>
              </w:rPr>
            </w:pPr>
            <w:r w:rsidRPr="00CE6C1D">
              <w:rPr>
                <w:sz w:val="22"/>
                <w:szCs w:val="22"/>
                <w:lang w:val="en-GB"/>
              </w:rPr>
              <w:t>Decisions concerning applications will be made after the December 1</w:t>
            </w:r>
            <w:r w:rsidR="002D3EDA">
              <w:rPr>
                <w:sz w:val="22"/>
                <w:szCs w:val="22"/>
                <w:lang w:val="en-GB"/>
              </w:rPr>
              <w:t>1</w:t>
            </w:r>
            <w:r w:rsidRPr="007F328A">
              <w:rPr>
                <w:sz w:val="22"/>
                <w:szCs w:val="22"/>
                <w:vertAlign w:val="superscript"/>
                <w:lang w:val="en-GB"/>
              </w:rPr>
              <w:t>th</w:t>
            </w:r>
            <w:r w:rsidRPr="00CE6C1D">
              <w:rPr>
                <w:sz w:val="22"/>
                <w:szCs w:val="22"/>
                <w:lang w:val="en-GB"/>
              </w:rPr>
              <w:t xml:space="preserve"> deadline.</w:t>
            </w:r>
          </w:p>
          <w:p w14:paraId="1E1016D4" w14:textId="77777777" w:rsidR="00F24938" w:rsidRPr="008B5957" w:rsidRDefault="00F24938" w:rsidP="00DC1699">
            <w:pPr>
              <w:ind w:right="-450"/>
              <w:rPr>
                <w:sz w:val="22"/>
                <w:szCs w:val="22"/>
              </w:rPr>
            </w:pPr>
          </w:p>
        </w:tc>
      </w:tr>
    </w:tbl>
    <w:p w14:paraId="789A9595" w14:textId="77777777" w:rsidR="00A33EBF" w:rsidRDefault="00A33EBF" w:rsidP="00A33EBF">
      <w:pPr>
        <w:pStyle w:val="ListParagraph"/>
        <w:rPr>
          <w:sz w:val="22"/>
          <w:szCs w:val="22"/>
          <w:lang w:val="en-GB"/>
        </w:rPr>
      </w:pPr>
    </w:p>
    <w:p w14:paraId="5D695F4D" w14:textId="77777777" w:rsidR="00A33EBF" w:rsidRDefault="00A33EBF" w:rsidP="00A33EBF">
      <w:pPr>
        <w:rPr>
          <w:sz w:val="22"/>
          <w:szCs w:val="22"/>
          <w:lang w:val="en-GB"/>
        </w:rPr>
      </w:pPr>
    </w:p>
    <w:p w14:paraId="2E79F5A6" w14:textId="77777777" w:rsidR="00A33EBF" w:rsidRDefault="00A33EBF" w:rsidP="00A33EBF">
      <w:pPr>
        <w:rPr>
          <w:sz w:val="22"/>
          <w:szCs w:val="22"/>
          <w:lang w:val="en-GB"/>
        </w:rPr>
      </w:pPr>
    </w:p>
    <w:p w14:paraId="17D1B1A1" w14:textId="77777777" w:rsidR="00A33EBF" w:rsidRDefault="00A33EBF" w:rsidP="00A33EBF">
      <w:pPr>
        <w:rPr>
          <w:sz w:val="22"/>
          <w:szCs w:val="22"/>
          <w:lang w:val="en-GB"/>
        </w:rPr>
      </w:pPr>
    </w:p>
    <w:p w14:paraId="62983C89" w14:textId="77777777" w:rsidR="00A33EBF" w:rsidRPr="00CE6C1D" w:rsidRDefault="00A33EBF" w:rsidP="00A33EBF">
      <w:pPr>
        <w:rPr>
          <w:sz w:val="22"/>
          <w:szCs w:val="22"/>
          <w:lang w:val="en-GB"/>
        </w:rPr>
      </w:pPr>
    </w:p>
    <w:p w14:paraId="055745D0" w14:textId="77777777" w:rsidR="001353A2" w:rsidRPr="00CE6C1D" w:rsidRDefault="001353A2" w:rsidP="001353A2">
      <w:pPr>
        <w:tabs>
          <w:tab w:val="center" w:pos="4680"/>
        </w:tabs>
        <w:jc w:val="center"/>
        <w:rPr>
          <w:b/>
          <w:bCs/>
          <w:sz w:val="28"/>
          <w:szCs w:val="28"/>
          <w:lang w:val="en-GB"/>
        </w:rPr>
      </w:pPr>
      <w:r w:rsidRPr="00CE6C1D">
        <w:rPr>
          <w:lang w:val="en-GB"/>
        </w:rPr>
        <w:br w:type="page"/>
      </w:r>
    </w:p>
    <w:p w14:paraId="001E0193" w14:textId="77777777" w:rsidR="001353A2" w:rsidRPr="00CE6C1D" w:rsidRDefault="001353A2" w:rsidP="001353A2">
      <w:pPr>
        <w:rPr>
          <w:lang w:val="en-GB"/>
        </w:rPr>
      </w:pPr>
    </w:p>
    <w:tbl>
      <w:tblPr>
        <w:tblStyle w:val="TableGrid"/>
        <w:tblW w:w="9498" w:type="dxa"/>
        <w:tblInd w:w="-5" w:type="dxa"/>
        <w:tblLook w:val="04A0" w:firstRow="1" w:lastRow="0" w:firstColumn="1" w:lastColumn="0" w:noHBand="0" w:noVBand="1"/>
      </w:tblPr>
      <w:tblGrid>
        <w:gridCol w:w="4962"/>
        <w:gridCol w:w="4536"/>
      </w:tblGrid>
      <w:tr w:rsidR="00EE7158" w:rsidRPr="00DD58DF" w14:paraId="1D603125" w14:textId="77777777" w:rsidTr="007F2FC5">
        <w:trPr>
          <w:trHeight w:val="369"/>
        </w:trPr>
        <w:tc>
          <w:tcPr>
            <w:tcW w:w="9498" w:type="dxa"/>
            <w:gridSpan w:val="2"/>
            <w:shd w:val="clear" w:color="auto" w:fill="D0CECE" w:themeFill="background2" w:themeFillShade="E6"/>
            <w:vAlign w:val="center"/>
          </w:tcPr>
          <w:p w14:paraId="1A2F230C" w14:textId="77777777" w:rsidR="00EE7158" w:rsidRPr="00DD58DF" w:rsidRDefault="00EE7158" w:rsidP="00DC1699">
            <w:pPr>
              <w:ind w:right="-450"/>
              <w:rPr>
                <w:b/>
              </w:rPr>
            </w:pPr>
            <w:r w:rsidRPr="00DD58DF">
              <w:rPr>
                <w:b/>
              </w:rPr>
              <w:t>PERSONAL INFORMATION</w:t>
            </w:r>
          </w:p>
        </w:tc>
      </w:tr>
      <w:tr w:rsidR="00AB1FC7" w:rsidRPr="00DD58DF" w14:paraId="6CDE36DF" w14:textId="77777777" w:rsidTr="007F2FC5">
        <w:trPr>
          <w:trHeight w:val="567"/>
        </w:trPr>
        <w:tc>
          <w:tcPr>
            <w:tcW w:w="4962" w:type="dxa"/>
            <w:vAlign w:val="center"/>
          </w:tcPr>
          <w:p w14:paraId="0E4A199D" w14:textId="77777777" w:rsidR="00AB1FC7" w:rsidRPr="008B5957" w:rsidRDefault="00AB1FC7" w:rsidP="000C1AB3">
            <w:pPr>
              <w:ind w:right="-450"/>
              <w:rPr>
                <w:sz w:val="22"/>
                <w:szCs w:val="22"/>
              </w:rPr>
            </w:pPr>
            <w:r w:rsidRPr="008B5957">
              <w:rPr>
                <w:sz w:val="22"/>
                <w:szCs w:val="22"/>
              </w:rPr>
              <w:t xml:space="preserve">Last Name: </w:t>
            </w:r>
            <w:r w:rsidRPr="008B5957">
              <w:rPr>
                <w:sz w:val="22"/>
                <w:szCs w:val="22"/>
              </w:rPr>
              <w:fldChar w:fldCharType="begin">
                <w:ffData>
                  <w:name w:val="Text2"/>
                  <w:enabled/>
                  <w:calcOnExit w:val="0"/>
                  <w:textInput/>
                </w:ffData>
              </w:fldChar>
            </w:r>
            <w:r w:rsidRPr="008B5957">
              <w:rPr>
                <w:sz w:val="22"/>
                <w:szCs w:val="22"/>
              </w:rPr>
              <w:instrText xml:space="preserve"> FORMTEXT </w:instrText>
            </w:r>
            <w:r w:rsidRPr="008B5957">
              <w:rPr>
                <w:sz w:val="22"/>
                <w:szCs w:val="22"/>
              </w:rPr>
            </w:r>
            <w:r w:rsidRPr="008B5957">
              <w:rPr>
                <w:sz w:val="22"/>
                <w:szCs w:val="22"/>
              </w:rPr>
              <w:fldChar w:fldCharType="separate"/>
            </w:r>
            <w:r w:rsidRPr="008B5957">
              <w:rPr>
                <w:noProof/>
                <w:sz w:val="22"/>
                <w:szCs w:val="22"/>
              </w:rPr>
              <w:t> </w:t>
            </w:r>
            <w:r w:rsidRPr="008B5957">
              <w:rPr>
                <w:noProof/>
                <w:sz w:val="22"/>
                <w:szCs w:val="22"/>
              </w:rPr>
              <w:t> </w:t>
            </w:r>
            <w:r w:rsidRPr="008B5957">
              <w:rPr>
                <w:noProof/>
                <w:sz w:val="22"/>
                <w:szCs w:val="22"/>
              </w:rPr>
              <w:t> </w:t>
            </w:r>
            <w:r w:rsidRPr="008B5957">
              <w:rPr>
                <w:noProof/>
                <w:sz w:val="22"/>
                <w:szCs w:val="22"/>
              </w:rPr>
              <w:t> </w:t>
            </w:r>
            <w:r w:rsidRPr="008B5957">
              <w:rPr>
                <w:noProof/>
                <w:sz w:val="22"/>
                <w:szCs w:val="22"/>
              </w:rPr>
              <w:t> </w:t>
            </w:r>
            <w:r w:rsidRPr="008B5957">
              <w:rPr>
                <w:sz w:val="22"/>
                <w:szCs w:val="22"/>
              </w:rPr>
              <w:fldChar w:fldCharType="end"/>
            </w:r>
          </w:p>
        </w:tc>
        <w:tc>
          <w:tcPr>
            <w:tcW w:w="4536" w:type="dxa"/>
            <w:vAlign w:val="center"/>
          </w:tcPr>
          <w:p w14:paraId="4BC5586D" w14:textId="77777777" w:rsidR="00AB1FC7" w:rsidRPr="008B5957" w:rsidRDefault="00AB1FC7" w:rsidP="000C1AB3">
            <w:pPr>
              <w:ind w:right="-450"/>
              <w:rPr>
                <w:sz w:val="22"/>
                <w:szCs w:val="22"/>
              </w:rPr>
            </w:pPr>
            <w:r w:rsidRPr="008B5957">
              <w:rPr>
                <w:sz w:val="22"/>
                <w:szCs w:val="22"/>
              </w:rPr>
              <w:t xml:space="preserve">First Name: </w:t>
            </w:r>
            <w:r w:rsidRPr="008B5957">
              <w:rPr>
                <w:sz w:val="22"/>
                <w:szCs w:val="22"/>
              </w:rPr>
              <w:fldChar w:fldCharType="begin">
                <w:ffData>
                  <w:name w:val="Text2"/>
                  <w:enabled/>
                  <w:calcOnExit w:val="0"/>
                  <w:textInput/>
                </w:ffData>
              </w:fldChar>
            </w:r>
            <w:r w:rsidRPr="008B5957">
              <w:rPr>
                <w:sz w:val="22"/>
                <w:szCs w:val="22"/>
              </w:rPr>
              <w:instrText xml:space="preserve"> FORMTEXT </w:instrText>
            </w:r>
            <w:r w:rsidRPr="008B5957">
              <w:rPr>
                <w:sz w:val="22"/>
                <w:szCs w:val="22"/>
              </w:rPr>
            </w:r>
            <w:r w:rsidRPr="008B5957">
              <w:rPr>
                <w:sz w:val="22"/>
                <w:szCs w:val="22"/>
              </w:rPr>
              <w:fldChar w:fldCharType="separate"/>
            </w:r>
            <w:r w:rsidRPr="008B5957">
              <w:rPr>
                <w:noProof/>
                <w:sz w:val="22"/>
                <w:szCs w:val="22"/>
              </w:rPr>
              <w:t> </w:t>
            </w:r>
            <w:r w:rsidRPr="008B5957">
              <w:rPr>
                <w:noProof/>
                <w:sz w:val="22"/>
                <w:szCs w:val="22"/>
              </w:rPr>
              <w:t> </w:t>
            </w:r>
            <w:r w:rsidRPr="008B5957">
              <w:rPr>
                <w:noProof/>
                <w:sz w:val="22"/>
                <w:szCs w:val="22"/>
              </w:rPr>
              <w:t> </w:t>
            </w:r>
            <w:r w:rsidRPr="008B5957">
              <w:rPr>
                <w:noProof/>
                <w:sz w:val="22"/>
                <w:szCs w:val="22"/>
              </w:rPr>
              <w:t> </w:t>
            </w:r>
            <w:r w:rsidRPr="008B5957">
              <w:rPr>
                <w:noProof/>
                <w:sz w:val="22"/>
                <w:szCs w:val="22"/>
              </w:rPr>
              <w:t> </w:t>
            </w:r>
            <w:r w:rsidRPr="008B5957">
              <w:rPr>
                <w:sz w:val="22"/>
                <w:szCs w:val="22"/>
              </w:rPr>
              <w:fldChar w:fldCharType="end"/>
            </w:r>
          </w:p>
        </w:tc>
      </w:tr>
      <w:tr w:rsidR="00AB1FC7" w:rsidRPr="00DD58DF" w14:paraId="6E0C0A8E" w14:textId="77777777" w:rsidTr="007F2FC5">
        <w:trPr>
          <w:trHeight w:val="567"/>
        </w:trPr>
        <w:tc>
          <w:tcPr>
            <w:tcW w:w="4962" w:type="dxa"/>
            <w:vAlign w:val="center"/>
          </w:tcPr>
          <w:p w14:paraId="23EBEAB8" w14:textId="77777777" w:rsidR="00AB1FC7" w:rsidRPr="008B5957" w:rsidRDefault="007F2FC5" w:rsidP="000C1AB3">
            <w:pPr>
              <w:ind w:right="-450"/>
              <w:rPr>
                <w:sz w:val="22"/>
                <w:szCs w:val="22"/>
              </w:rPr>
            </w:pPr>
            <w:r>
              <w:rPr>
                <w:sz w:val="22"/>
                <w:szCs w:val="22"/>
              </w:rPr>
              <w:t>Pronouns</w:t>
            </w:r>
            <w:r w:rsidR="00AB1FC7" w:rsidRPr="008B5957">
              <w:rPr>
                <w:sz w:val="22"/>
                <w:szCs w:val="22"/>
              </w:rPr>
              <w:t xml:space="preserve">: </w:t>
            </w:r>
            <w:r w:rsidR="00AB1FC7" w:rsidRPr="008B5957">
              <w:rPr>
                <w:sz w:val="22"/>
                <w:szCs w:val="22"/>
              </w:rPr>
              <w:fldChar w:fldCharType="begin">
                <w:ffData>
                  <w:name w:val="Text2"/>
                  <w:enabled/>
                  <w:calcOnExit w:val="0"/>
                  <w:textInput/>
                </w:ffData>
              </w:fldChar>
            </w:r>
            <w:r w:rsidR="00AB1FC7" w:rsidRPr="008B5957">
              <w:rPr>
                <w:sz w:val="22"/>
                <w:szCs w:val="22"/>
              </w:rPr>
              <w:instrText xml:space="preserve"> FORMTEXT </w:instrText>
            </w:r>
            <w:r w:rsidR="00AB1FC7" w:rsidRPr="008B5957">
              <w:rPr>
                <w:sz w:val="22"/>
                <w:szCs w:val="22"/>
              </w:rPr>
            </w:r>
            <w:r w:rsidR="00AB1FC7" w:rsidRPr="008B5957">
              <w:rPr>
                <w:sz w:val="22"/>
                <w:szCs w:val="22"/>
              </w:rPr>
              <w:fldChar w:fldCharType="separate"/>
            </w:r>
            <w:r w:rsidR="00AB1FC7" w:rsidRPr="008B5957">
              <w:rPr>
                <w:noProof/>
                <w:sz w:val="22"/>
                <w:szCs w:val="22"/>
              </w:rPr>
              <w:t> </w:t>
            </w:r>
            <w:r w:rsidR="00AB1FC7" w:rsidRPr="008B5957">
              <w:rPr>
                <w:noProof/>
                <w:sz w:val="22"/>
                <w:szCs w:val="22"/>
              </w:rPr>
              <w:t> </w:t>
            </w:r>
            <w:r w:rsidR="00AB1FC7" w:rsidRPr="008B5957">
              <w:rPr>
                <w:noProof/>
                <w:sz w:val="22"/>
                <w:szCs w:val="22"/>
              </w:rPr>
              <w:t> </w:t>
            </w:r>
            <w:r w:rsidR="00AB1FC7" w:rsidRPr="008B5957">
              <w:rPr>
                <w:noProof/>
                <w:sz w:val="22"/>
                <w:szCs w:val="22"/>
              </w:rPr>
              <w:t> </w:t>
            </w:r>
            <w:r w:rsidR="00AB1FC7" w:rsidRPr="008B5957">
              <w:rPr>
                <w:noProof/>
                <w:sz w:val="22"/>
                <w:szCs w:val="22"/>
              </w:rPr>
              <w:t> </w:t>
            </w:r>
            <w:r w:rsidR="00AB1FC7" w:rsidRPr="008B5957">
              <w:rPr>
                <w:sz w:val="22"/>
                <w:szCs w:val="22"/>
              </w:rPr>
              <w:fldChar w:fldCharType="end"/>
            </w:r>
          </w:p>
        </w:tc>
        <w:tc>
          <w:tcPr>
            <w:tcW w:w="4536" w:type="dxa"/>
            <w:vAlign w:val="center"/>
          </w:tcPr>
          <w:p w14:paraId="2C98694A" w14:textId="77777777" w:rsidR="00AB1FC7" w:rsidRPr="008B5957" w:rsidRDefault="00AB1FC7" w:rsidP="000C1AB3">
            <w:pPr>
              <w:ind w:right="-450"/>
              <w:rPr>
                <w:sz w:val="22"/>
                <w:szCs w:val="22"/>
              </w:rPr>
            </w:pPr>
            <w:r w:rsidRPr="008B5957">
              <w:rPr>
                <w:sz w:val="22"/>
                <w:szCs w:val="22"/>
              </w:rPr>
              <w:t xml:space="preserve">Student Number: </w:t>
            </w:r>
            <w:r w:rsidRPr="008B5957">
              <w:rPr>
                <w:sz w:val="22"/>
                <w:szCs w:val="22"/>
              </w:rPr>
              <w:fldChar w:fldCharType="begin">
                <w:ffData>
                  <w:name w:val="Text2"/>
                  <w:enabled/>
                  <w:calcOnExit w:val="0"/>
                  <w:textInput/>
                </w:ffData>
              </w:fldChar>
            </w:r>
            <w:r w:rsidRPr="008B5957">
              <w:rPr>
                <w:sz w:val="22"/>
                <w:szCs w:val="22"/>
              </w:rPr>
              <w:instrText xml:space="preserve"> FORMTEXT </w:instrText>
            </w:r>
            <w:r w:rsidRPr="008B5957">
              <w:rPr>
                <w:sz w:val="22"/>
                <w:szCs w:val="22"/>
              </w:rPr>
            </w:r>
            <w:r w:rsidRPr="008B5957">
              <w:rPr>
                <w:sz w:val="22"/>
                <w:szCs w:val="22"/>
              </w:rPr>
              <w:fldChar w:fldCharType="separate"/>
            </w:r>
            <w:r w:rsidRPr="008B5957">
              <w:rPr>
                <w:noProof/>
                <w:sz w:val="22"/>
                <w:szCs w:val="22"/>
              </w:rPr>
              <w:t> </w:t>
            </w:r>
            <w:r w:rsidRPr="008B5957">
              <w:rPr>
                <w:noProof/>
                <w:sz w:val="22"/>
                <w:szCs w:val="22"/>
              </w:rPr>
              <w:t> </w:t>
            </w:r>
            <w:r w:rsidRPr="008B5957">
              <w:rPr>
                <w:noProof/>
                <w:sz w:val="22"/>
                <w:szCs w:val="22"/>
              </w:rPr>
              <w:t> </w:t>
            </w:r>
            <w:r w:rsidRPr="008B5957">
              <w:rPr>
                <w:noProof/>
                <w:sz w:val="22"/>
                <w:szCs w:val="22"/>
              </w:rPr>
              <w:t> </w:t>
            </w:r>
            <w:r w:rsidRPr="008B5957">
              <w:rPr>
                <w:noProof/>
                <w:sz w:val="22"/>
                <w:szCs w:val="22"/>
              </w:rPr>
              <w:t> </w:t>
            </w:r>
            <w:r w:rsidRPr="008B5957">
              <w:rPr>
                <w:sz w:val="22"/>
                <w:szCs w:val="22"/>
              </w:rPr>
              <w:fldChar w:fldCharType="end"/>
            </w:r>
          </w:p>
        </w:tc>
      </w:tr>
      <w:tr w:rsidR="00323339" w:rsidRPr="00DD58DF" w14:paraId="157561E0" w14:textId="77777777" w:rsidTr="007F2FC5">
        <w:trPr>
          <w:trHeight w:val="567"/>
        </w:trPr>
        <w:tc>
          <w:tcPr>
            <w:tcW w:w="4962" w:type="dxa"/>
            <w:vAlign w:val="center"/>
          </w:tcPr>
          <w:p w14:paraId="5EFDDF26" w14:textId="77777777" w:rsidR="00323339" w:rsidRPr="008B5957" w:rsidRDefault="007F2FC5" w:rsidP="000C1AB3">
            <w:pPr>
              <w:ind w:right="-450"/>
              <w:rPr>
                <w:sz w:val="22"/>
                <w:szCs w:val="22"/>
              </w:rPr>
            </w:pPr>
            <w:r>
              <w:rPr>
                <w:sz w:val="22"/>
                <w:szCs w:val="22"/>
              </w:rPr>
              <w:t xml:space="preserve">Acadia </w:t>
            </w:r>
            <w:r w:rsidRPr="008B5957">
              <w:rPr>
                <w:sz w:val="22"/>
                <w:szCs w:val="22"/>
              </w:rPr>
              <w:t>Email</w:t>
            </w:r>
            <w:r w:rsidR="00323339" w:rsidRPr="008B5957">
              <w:rPr>
                <w:sz w:val="22"/>
                <w:szCs w:val="22"/>
              </w:rPr>
              <w:t xml:space="preserve">: </w:t>
            </w:r>
            <w:r w:rsidR="00323339" w:rsidRPr="008B5957">
              <w:rPr>
                <w:sz w:val="22"/>
                <w:szCs w:val="22"/>
              </w:rPr>
              <w:fldChar w:fldCharType="begin">
                <w:ffData>
                  <w:name w:val="Text2"/>
                  <w:enabled/>
                  <w:calcOnExit w:val="0"/>
                  <w:textInput/>
                </w:ffData>
              </w:fldChar>
            </w:r>
            <w:r w:rsidR="00323339" w:rsidRPr="008B5957">
              <w:rPr>
                <w:sz w:val="22"/>
                <w:szCs w:val="22"/>
              </w:rPr>
              <w:instrText xml:space="preserve"> FORMTEXT </w:instrText>
            </w:r>
            <w:r w:rsidR="00323339" w:rsidRPr="008B5957">
              <w:rPr>
                <w:sz w:val="22"/>
                <w:szCs w:val="22"/>
              </w:rPr>
            </w:r>
            <w:r w:rsidR="00323339" w:rsidRPr="008B5957">
              <w:rPr>
                <w:sz w:val="22"/>
                <w:szCs w:val="22"/>
              </w:rPr>
              <w:fldChar w:fldCharType="separate"/>
            </w:r>
            <w:r w:rsidR="00323339" w:rsidRPr="008B5957">
              <w:rPr>
                <w:noProof/>
                <w:sz w:val="22"/>
                <w:szCs w:val="22"/>
              </w:rPr>
              <w:t> </w:t>
            </w:r>
            <w:r w:rsidR="00323339" w:rsidRPr="008B5957">
              <w:rPr>
                <w:noProof/>
                <w:sz w:val="22"/>
                <w:szCs w:val="22"/>
              </w:rPr>
              <w:t> </w:t>
            </w:r>
            <w:r w:rsidR="00323339" w:rsidRPr="008B5957">
              <w:rPr>
                <w:noProof/>
                <w:sz w:val="22"/>
                <w:szCs w:val="22"/>
              </w:rPr>
              <w:t> </w:t>
            </w:r>
            <w:r w:rsidR="00323339" w:rsidRPr="008B5957">
              <w:rPr>
                <w:noProof/>
                <w:sz w:val="22"/>
                <w:szCs w:val="22"/>
              </w:rPr>
              <w:t> </w:t>
            </w:r>
            <w:r w:rsidR="00323339" w:rsidRPr="008B5957">
              <w:rPr>
                <w:noProof/>
                <w:sz w:val="22"/>
                <w:szCs w:val="22"/>
              </w:rPr>
              <w:t> </w:t>
            </w:r>
            <w:r w:rsidR="00323339" w:rsidRPr="008B5957">
              <w:rPr>
                <w:sz w:val="22"/>
                <w:szCs w:val="22"/>
              </w:rPr>
              <w:fldChar w:fldCharType="end"/>
            </w:r>
          </w:p>
        </w:tc>
        <w:tc>
          <w:tcPr>
            <w:tcW w:w="4536" w:type="dxa"/>
            <w:vAlign w:val="center"/>
          </w:tcPr>
          <w:p w14:paraId="4C668E7E" w14:textId="77777777" w:rsidR="00323339" w:rsidRPr="008B5957" w:rsidRDefault="007F2FC5" w:rsidP="000C1AB3">
            <w:pPr>
              <w:ind w:right="-450"/>
              <w:rPr>
                <w:sz w:val="22"/>
                <w:szCs w:val="22"/>
              </w:rPr>
            </w:pPr>
            <w:r w:rsidRPr="008B5957">
              <w:rPr>
                <w:sz w:val="22"/>
                <w:szCs w:val="22"/>
              </w:rPr>
              <w:t>Phone #</w:t>
            </w:r>
            <w:r w:rsidR="00323339" w:rsidRPr="008B5957">
              <w:rPr>
                <w:sz w:val="22"/>
                <w:szCs w:val="22"/>
              </w:rPr>
              <w:t xml:space="preserve">: </w:t>
            </w:r>
            <w:r w:rsidR="00323339" w:rsidRPr="008B5957">
              <w:rPr>
                <w:sz w:val="22"/>
                <w:szCs w:val="22"/>
              </w:rPr>
              <w:fldChar w:fldCharType="begin">
                <w:ffData>
                  <w:name w:val="Text2"/>
                  <w:enabled/>
                  <w:calcOnExit w:val="0"/>
                  <w:textInput/>
                </w:ffData>
              </w:fldChar>
            </w:r>
            <w:r w:rsidR="00323339" w:rsidRPr="008B5957">
              <w:rPr>
                <w:sz w:val="22"/>
                <w:szCs w:val="22"/>
              </w:rPr>
              <w:instrText xml:space="preserve"> FORMTEXT </w:instrText>
            </w:r>
            <w:r w:rsidR="00323339" w:rsidRPr="008B5957">
              <w:rPr>
                <w:sz w:val="22"/>
                <w:szCs w:val="22"/>
              </w:rPr>
            </w:r>
            <w:r w:rsidR="00323339" w:rsidRPr="008B5957">
              <w:rPr>
                <w:sz w:val="22"/>
                <w:szCs w:val="22"/>
              </w:rPr>
              <w:fldChar w:fldCharType="separate"/>
            </w:r>
            <w:r w:rsidR="00323339" w:rsidRPr="008B5957">
              <w:rPr>
                <w:noProof/>
                <w:sz w:val="22"/>
                <w:szCs w:val="22"/>
              </w:rPr>
              <w:t> </w:t>
            </w:r>
            <w:r w:rsidR="00323339" w:rsidRPr="008B5957">
              <w:rPr>
                <w:noProof/>
                <w:sz w:val="22"/>
                <w:szCs w:val="22"/>
              </w:rPr>
              <w:t> </w:t>
            </w:r>
            <w:r w:rsidR="00323339" w:rsidRPr="008B5957">
              <w:rPr>
                <w:noProof/>
                <w:sz w:val="22"/>
                <w:szCs w:val="22"/>
              </w:rPr>
              <w:t> </w:t>
            </w:r>
            <w:r w:rsidR="00323339" w:rsidRPr="008B5957">
              <w:rPr>
                <w:noProof/>
                <w:sz w:val="22"/>
                <w:szCs w:val="22"/>
              </w:rPr>
              <w:t> </w:t>
            </w:r>
            <w:r w:rsidR="00323339" w:rsidRPr="008B5957">
              <w:rPr>
                <w:noProof/>
                <w:sz w:val="22"/>
                <w:szCs w:val="22"/>
              </w:rPr>
              <w:t> </w:t>
            </w:r>
            <w:r w:rsidR="00323339" w:rsidRPr="008B5957">
              <w:rPr>
                <w:sz w:val="22"/>
                <w:szCs w:val="22"/>
              </w:rPr>
              <w:fldChar w:fldCharType="end"/>
            </w:r>
          </w:p>
        </w:tc>
      </w:tr>
    </w:tbl>
    <w:p w14:paraId="533889A4" w14:textId="77777777" w:rsidR="001353A2" w:rsidRDefault="001353A2" w:rsidP="000C1AB3">
      <w:pPr>
        <w:rPr>
          <w:sz w:val="20"/>
          <w:szCs w:val="20"/>
          <w:lang w:val="en-GB"/>
        </w:rPr>
      </w:pPr>
    </w:p>
    <w:p w14:paraId="3B054C6B" w14:textId="77777777" w:rsidR="007F2FC5" w:rsidRPr="007F2FC5" w:rsidRDefault="007F2FC5" w:rsidP="000C1AB3">
      <w:pPr>
        <w:rPr>
          <w:sz w:val="22"/>
          <w:szCs w:val="22"/>
          <w:lang w:val="en-GB"/>
        </w:rPr>
      </w:pPr>
    </w:p>
    <w:p w14:paraId="555177AA" w14:textId="77777777" w:rsidR="001353A2" w:rsidRPr="007F2FC5" w:rsidRDefault="001353A2" w:rsidP="001353A2">
      <w:pPr>
        <w:rPr>
          <w:sz w:val="22"/>
          <w:szCs w:val="22"/>
          <w:lang w:val="en-GB"/>
        </w:rPr>
      </w:pPr>
    </w:p>
    <w:tbl>
      <w:tblPr>
        <w:tblStyle w:val="TableGrid"/>
        <w:tblW w:w="0" w:type="auto"/>
        <w:tblLook w:val="04A0" w:firstRow="1" w:lastRow="0" w:firstColumn="1" w:lastColumn="0" w:noHBand="0" w:noVBand="1"/>
      </w:tblPr>
      <w:tblGrid>
        <w:gridCol w:w="4675"/>
        <w:gridCol w:w="1416"/>
      </w:tblGrid>
      <w:tr w:rsidR="007F2FC5" w:rsidRPr="007F2FC5" w14:paraId="6DBF7218" w14:textId="77777777" w:rsidTr="007F2FC5">
        <w:tc>
          <w:tcPr>
            <w:tcW w:w="6091" w:type="dxa"/>
            <w:gridSpan w:val="2"/>
            <w:shd w:val="clear" w:color="auto" w:fill="D0CECE" w:themeFill="background2" w:themeFillShade="E6"/>
          </w:tcPr>
          <w:p w14:paraId="3168A9F2" w14:textId="77777777" w:rsidR="007F2FC5" w:rsidRPr="007F2FC5" w:rsidRDefault="007F2FC5" w:rsidP="008B7B39">
            <w:pPr>
              <w:rPr>
                <w:sz w:val="22"/>
                <w:szCs w:val="22"/>
              </w:rPr>
            </w:pPr>
            <w:r w:rsidRPr="007F2FC5">
              <w:rPr>
                <w:sz w:val="22"/>
                <w:szCs w:val="22"/>
              </w:rPr>
              <w:t>Please rank the different areas of psychology (1-8) according to your interest level</w:t>
            </w:r>
            <w:r w:rsidR="007A7291">
              <w:rPr>
                <w:sz w:val="22"/>
                <w:szCs w:val="22"/>
              </w:rPr>
              <w:t xml:space="preserve"> w</w:t>
            </w:r>
            <w:r w:rsidRPr="007F2FC5">
              <w:rPr>
                <w:sz w:val="22"/>
                <w:szCs w:val="22"/>
              </w:rPr>
              <w:t xml:space="preserve">here 1 is your highest interest. </w:t>
            </w:r>
          </w:p>
          <w:p w14:paraId="174C860E" w14:textId="77777777" w:rsidR="007F2FC5" w:rsidRPr="007F2FC5" w:rsidRDefault="007F2FC5" w:rsidP="008B7B39">
            <w:pPr>
              <w:rPr>
                <w:sz w:val="22"/>
                <w:szCs w:val="22"/>
              </w:rPr>
            </w:pPr>
          </w:p>
        </w:tc>
      </w:tr>
      <w:tr w:rsidR="007F2FC5" w:rsidRPr="007F2FC5" w14:paraId="62AE995E" w14:textId="77777777" w:rsidTr="008B7B39">
        <w:tc>
          <w:tcPr>
            <w:tcW w:w="4675" w:type="dxa"/>
          </w:tcPr>
          <w:p w14:paraId="6488E699" w14:textId="77777777" w:rsidR="007F2FC5" w:rsidRPr="007F2FC5" w:rsidRDefault="007F2FC5" w:rsidP="008B7B39">
            <w:pPr>
              <w:rPr>
                <w:sz w:val="22"/>
                <w:szCs w:val="22"/>
              </w:rPr>
            </w:pPr>
            <w:r w:rsidRPr="007F2FC5">
              <w:rPr>
                <w:sz w:val="22"/>
                <w:szCs w:val="22"/>
              </w:rPr>
              <w:t xml:space="preserve">Clinical </w:t>
            </w:r>
          </w:p>
        </w:tc>
        <w:tc>
          <w:tcPr>
            <w:tcW w:w="1416" w:type="dxa"/>
          </w:tcPr>
          <w:p w14:paraId="73035A5D" w14:textId="77777777" w:rsidR="007F2FC5" w:rsidRPr="007F2FC5" w:rsidRDefault="007F2FC5" w:rsidP="008B7B39">
            <w:pPr>
              <w:jc w:val="center"/>
              <w:rPr>
                <w:sz w:val="22"/>
                <w:szCs w:val="22"/>
              </w:rPr>
            </w:pPr>
            <w:r w:rsidRPr="007F2FC5">
              <w:rPr>
                <w:sz w:val="22"/>
                <w:szCs w:val="22"/>
              </w:rPr>
              <w:fldChar w:fldCharType="begin">
                <w:ffData>
                  <w:name w:val="Text7"/>
                  <w:enabled/>
                  <w:calcOnExit w:val="0"/>
                  <w:textInput/>
                </w:ffData>
              </w:fldChar>
            </w:r>
            <w:bookmarkStart w:id="0" w:name="Text7"/>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0"/>
          </w:p>
        </w:tc>
      </w:tr>
      <w:tr w:rsidR="007F2FC5" w:rsidRPr="007F2FC5" w14:paraId="1663063A" w14:textId="77777777" w:rsidTr="008B7B39">
        <w:tc>
          <w:tcPr>
            <w:tcW w:w="4675" w:type="dxa"/>
          </w:tcPr>
          <w:p w14:paraId="5F3EA774" w14:textId="77777777" w:rsidR="007F2FC5" w:rsidRPr="007F2FC5" w:rsidRDefault="007F2FC5" w:rsidP="008B7B39">
            <w:pPr>
              <w:rPr>
                <w:sz w:val="22"/>
                <w:szCs w:val="22"/>
              </w:rPr>
            </w:pPr>
            <w:r w:rsidRPr="007F2FC5">
              <w:rPr>
                <w:sz w:val="22"/>
                <w:szCs w:val="22"/>
              </w:rPr>
              <w:t xml:space="preserve">Cognition/Perception </w:t>
            </w:r>
          </w:p>
        </w:tc>
        <w:tc>
          <w:tcPr>
            <w:tcW w:w="1416" w:type="dxa"/>
          </w:tcPr>
          <w:p w14:paraId="01AAF419" w14:textId="77777777" w:rsidR="007F2FC5" w:rsidRPr="007F2FC5" w:rsidRDefault="007F2FC5" w:rsidP="008B7B39">
            <w:pPr>
              <w:jc w:val="center"/>
              <w:rPr>
                <w:sz w:val="22"/>
                <w:szCs w:val="22"/>
              </w:rPr>
            </w:pPr>
            <w:r w:rsidRPr="007F2FC5">
              <w:rPr>
                <w:sz w:val="22"/>
                <w:szCs w:val="22"/>
              </w:rPr>
              <w:fldChar w:fldCharType="begin">
                <w:ffData>
                  <w:name w:val="Text8"/>
                  <w:enabled/>
                  <w:calcOnExit w:val="0"/>
                  <w:textInput/>
                </w:ffData>
              </w:fldChar>
            </w:r>
            <w:bookmarkStart w:id="1" w:name="Text8"/>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1"/>
          </w:p>
        </w:tc>
      </w:tr>
      <w:tr w:rsidR="007F2FC5" w:rsidRPr="007F2FC5" w14:paraId="300F907D" w14:textId="77777777" w:rsidTr="008B7B39">
        <w:tc>
          <w:tcPr>
            <w:tcW w:w="4675" w:type="dxa"/>
          </w:tcPr>
          <w:p w14:paraId="6FF299D0" w14:textId="77777777" w:rsidR="007F2FC5" w:rsidRPr="007F2FC5" w:rsidRDefault="007F2FC5" w:rsidP="008B7B39">
            <w:pPr>
              <w:rPr>
                <w:sz w:val="22"/>
                <w:szCs w:val="22"/>
              </w:rPr>
            </w:pPr>
            <w:r w:rsidRPr="007F2FC5">
              <w:rPr>
                <w:sz w:val="22"/>
                <w:szCs w:val="22"/>
              </w:rPr>
              <w:t xml:space="preserve">Developmental </w:t>
            </w:r>
          </w:p>
        </w:tc>
        <w:tc>
          <w:tcPr>
            <w:tcW w:w="1416" w:type="dxa"/>
          </w:tcPr>
          <w:p w14:paraId="4903C0FD" w14:textId="77777777" w:rsidR="007F2FC5" w:rsidRPr="007F2FC5" w:rsidRDefault="007F2FC5" w:rsidP="008B7B39">
            <w:pPr>
              <w:jc w:val="center"/>
              <w:rPr>
                <w:sz w:val="22"/>
                <w:szCs w:val="22"/>
              </w:rPr>
            </w:pPr>
            <w:r w:rsidRPr="007F2FC5">
              <w:rPr>
                <w:sz w:val="22"/>
                <w:szCs w:val="22"/>
              </w:rPr>
              <w:fldChar w:fldCharType="begin">
                <w:ffData>
                  <w:name w:val="Text9"/>
                  <w:enabled/>
                  <w:calcOnExit w:val="0"/>
                  <w:textInput/>
                </w:ffData>
              </w:fldChar>
            </w:r>
            <w:bookmarkStart w:id="2" w:name="Text9"/>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2"/>
          </w:p>
        </w:tc>
      </w:tr>
      <w:tr w:rsidR="007F2FC5" w:rsidRPr="007F2FC5" w14:paraId="2D5610D2" w14:textId="77777777" w:rsidTr="008B7B39">
        <w:tc>
          <w:tcPr>
            <w:tcW w:w="4675" w:type="dxa"/>
          </w:tcPr>
          <w:p w14:paraId="6026D86F" w14:textId="77777777" w:rsidR="007F2FC5" w:rsidRPr="007F2FC5" w:rsidRDefault="007F2FC5" w:rsidP="008B7B39">
            <w:pPr>
              <w:rPr>
                <w:sz w:val="22"/>
                <w:szCs w:val="22"/>
              </w:rPr>
            </w:pPr>
            <w:r w:rsidRPr="007F2FC5">
              <w:rPr>
                <w:sz w:val="22"/>
                <w:szCs w:val="22"/>
              </w:rPr>
              <w:t>Health</w:t>
            </w:r>
          </w:p>
        </w:tc>
        <w:tc>
          <w:tcPr>
            <w:tcW w:w="1416" w:type="dxa"/>
          </w:tcPr>
          <w:p w14:paraId="4D4A1009" w14:textId="77777777" w:rsidR="007F2FC5" w:rsidRPr="007F2FC5" w:rsidRDefault="007F2FC5" w:rsidP="008B7B39">
            <w:pPr>
              <w:jc w:val="center"/>
              <w:rPr>
                <w:sz w:val="22"/>
                <w:szCs w:val="22"/>
              </w:rPr>
            </w:pPr>
            <w:r w:rsidRPr="007F2FC5">
              <w:rPr>
                <w:sz w:val="22"/>
                <w:szCs w:val="22"/>
              </w:rPr>
              <w:fldChar w:fldCharType="begin">
                <w:ffData>
                  <w:name w:val="Text10"/>
                  <w:enabled/>
                  <w:calcOnExit w:val="0"/>
                  <w:textInput/>
                </w:ffData>
              </w:fldChar>
            </w:r>
            <w:bookmarkStart w:id="3" w:name="Text10"/>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3"/>
          </w:p>
        </w:tc>
      </w:tr>
      <w:tr w:rsidR="007F2FC5" w:rsidRPr="007F2FC5" w14:paraId="26EA8041" w14:textId="77777777" w:rsidTr="008B7B39">
        <w:tc>
          <w:tcPr>
            <w:tcW w:w="4675" w:type="dxa"/>
          </w:tcPr>
          <w:p w14:paraId="59D0232D" w14:textId="77777777" w:rsidR="007F2FC5" w:rsidRPr="007F2FC5" w:rsidRDefault="007F2FC5" w:rsidP="008B7B39">
            <w:pPr>
              <w:rPr>
                <w:sz w:val="22"/>
                <w:szCs w:val="22"/>
              </w:rPr>
            </w:pPr>
            <w:r w:rsidRPr="007F2FC5">
              <w:rPr>
                <w:sz w:val="22"/>
                <w:szCs w:val="22"/>
              </w:rPr>
              <w:t>Neuroscience</w:t>
            </w:r>
          </w:p>
        </w:tc>
        <w:tc>
          <w:tcPr>
            <w:tcW w:w="1416" w:type="dxa"/>
          </w:tcPr>
          <w:p w14:paraId="20E25BDA" w14:textId="77777777" w:rsidR="007F2FC5" w:rsidRPr="007F2FC5" w:rsidRDefault="007F2FC5" w:rsidP="008B7B39">
            <w:pPr>
              <w:jc w:val="center"/>
              <w:rPr>
                <w:sz w:val="22"/>
                <w:szCs w:val="22"/>
              </w:rPr>
            </w:pPr>
            <w:r w:rsidRPr="007F2FC5">
              <w:rPr>
                <w:sz w:val="22"/>
                <w:szCs w:val="22"/>
              </w:rPr>
              <w:fldChar w:fldCharType="begin">
                <w:ffData>
                  <w:name w:val="Text11"/>
                  <w:enabled/>
                  <w:calcOnExit w:val="0"/>
                  <w:textInput/>
                </w:ffData>
              </w:fldChar>
            </w:r>
            <w:bookmarkStart w:id="4" w:name="Text11"/>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4"/>
          </w:p>
        </w:tc>
      </w:tr>
      <w:tr w:rsidR="007F2FC5" w:rsidRPr="007F2FC5" w14:paraId="6521723E" w14:textId="77777777" w:rsidTr="008B7B39">
        <w:tc>
          <w:tcPr>
            <w:tcW w:w="4675" w:type="dxa"/>
          </w:tcPr>
          <w:p w14:paraId="0D471116" w14:textId="77777777" w:rsidR="007F2FC5" w:rsidRPr="007F2FC5" w:rsidRDefault="007F2FC5" w:rsidP="008B7B39">
            <w:pPr>
              <w:rPr>
                <w:sz w:val="22"/>
                <w:szCs w:val="22"/>
              </w:rPr>
            </w:pPr>
            <w:r w:rsidRPr="007F2FC5">
              <w:rPr>
                <w:sz w:val="22"/>
                <w:szCs w:val="22"/>
              </w:rPr>
              <w:t xml:space="preserve">Neuropsychology </w:t>
            </w:r>
          </w:p>
        </w:tc>
        <w:tc>
          <w:tcPr>
            <w:tcW w:w="1416" w:type="dxa"/>
          </w:tcPr>
          <w:p w14:paraId="7A6739CD" w14:textId="77777777" w:rsidR="007F2FC5" w:rsidRPr="007F2FC5" w:rsidRDefault="007F2FC5" w:rsidP="008B7B39">
            <w:pPr>
              <w:jc w:val="center"/>
              <w:rPr>
                <w:sz w:val="22"/>
                <w:szCs w:val="22"/>
              </w:rPr>
            </w:pPr>
            <w:r w:rsidRPr="007F2FC5">
              <w:rPr>
                <w:sz w:val="22"/>
                <w:szCs w:val="22"/>
              </w:rPr>
              <w:fldChar w:fldCharType="begin">
                <w:ffData>
                  <w:name w:val="Text12"/>
                  <w:enabled/>
                  <w:calcOnExit w:val="0"/>
                  <w:textInput/>
                </w:ffData>
              </w:fldChar>
            </w:r>
            <w:bookmarkStart w:id="5" w:name="Text12"/>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5"/>
          </w:p>
        </w:tc>
      </w:tr>
      <w:tr w:rsidR="007F2FC5" w:rsidRPr="007F2FC5" w14:paraId="3849A459" w14:textId="77777777" w:rsidTr="008B7B39">
        <w:tc>
          <w:tcPr>
            <w:tcW w:w="4675" w:type="dxa"/>
          </w:tcPr>
          <w:p w14:paraId="4F28AFA1" w14:textId="77777777" w:rsidR="007F2FC5" w:rsidRPr="007F2FC5" w:rsidRDefault="007F2FC5" w:rsidP="008B7B39">
            <w:pPr>
              <w:rPr>
                <w:sz w:val="22"/>
                <w:szCs w:val="22"/>
              </w:rPr>
            </w:pPr>
            <w:r w:rsidRPr="007F2FC5">
              <w:rPr>
                <w:sz w:val="22"/>
                <w:szCs w:val="22"/>
              </w:rPr>
              <w:t xml:space="preserve">Personality </w:t>
            </w:r>
          </w:p>
        </w:tc>
        <w:tc>
          <w:tcPr>
            <w:tcW w:w="1416" w:type="dxa"/>
          </w:tcPr>
          <w:p w14:paraId="66E69E09" w14:textId="77777777" w:rsidR="007F2FC5" w:rsidRPr="007F2FC5" w:rsidRDefault="007F2FC5" w:rsidP="008B7B39">
            <w:pPr>
              <w:jc w:val="center"/>
              <w:rPr>
                <w:sz w:val="22"/>
                <w:szCs w:val="22"/>
              </w:rPr>
            </w:pPr>
            <w:r w:rsidRPr="007F2FC5">
              <w:rPr>
                <w:sz w:val="22"/>
                <w:szCs w:val="22"/>
              </w:rPr>
              <w:fldChar w:fldCharType="begin">
                <w:ffData>
                  <w:name w:val="Text13"/>
                  <w:enabled/>
                  <w:calcOnExit w:val="0"/>
                  <w:textInput/>
                </w:ffData>
              </w:fldChar>
            </w:r>
            <w:bookmarkStart w:id="6" w:name="Text13"/>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6"/>
          </w:p>
        </w:tc>
      </w:tr>
      <w:tr w:rsidR="007F2FC5" w:rsidRPr="007F2FC5" w14:paraId="600617A3" w14:textId="77777777" w:rsidTr="008B7B39">
        <w:tc>
          <w:tcPr>
            <w:tcW w:w="4675" w:type="dxa"/>
          </w:tcPr>
          <w:p w14:paraId="7C32C571" w14:textId="77777777" w:rsidR="007F2FC5" w:rsidRPr="007F2FC5" w:rsidRDefault="007F2FC5" w:rsidP="008B7B39">
            <w:pPr>
              <w:rPr>
                <w:sz w:val="22"/>
                <w:szCs w:val="22"/>
              </w:rPr>
            </w:pPr>
            <w:r w:rsidRPr="007F2FC5">
              <w:rPr>
                <w:sz w:val="22"/>
                <w:szCs w:val="22"/>
              </w:rPr>
              <w:t>Social</w:t>
            </w:r>
          </w:p>
        </w:tc>
        <w:tc>
          <w:tcPr>
            <w:tcW w:w="1416" w:type="dxa"/>
          </w:tcPr>
          <w:p w14:paraId="42CD7B75" w14:textId="77777777" w:rsidR="007F2FC5" w:rsidRPr="007F2FC5" w:rsidRDefault="007F2FC5" w:rsidP="008B7B39">
            <w:pPr>
              <w:jc w:val="center"/>
              <w:rPr>
                <w:sz w:val="22"/>
                <w:szCs w:val="22"/>
              </w:rPr>
            </w:pPr>
            <w:r w:rsidRPr="007F2FC5">
              <w:rPr>
                <w:sz w:val="22"/>
                <w:szCs w:val="22"/>
              </w:rPr>
              <w:fldChar w:fldCharType="begin">
                <w:ffData>
                  <w:name w:val="Text14"/>
                  <w:enabled/>
                  <w:calcOnExit w:val="0"/>
                  <w:textInput/>
                </w:ffData>
              </w:fldChar>
            </w:r>
            <w:bookmarkStart w:id="7" w:name="Text14"/>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7"/>
          </w:p>
        </w:tc>
      </w:tr>
    </w:tbl>
    <w:p w14:paraId="64C5A3C6" w14:textId="77777777" w:rsidR="001353A2" w:rsidRPr="007F2FC5" w:rsidRDefault="001353A2" w:rsidP="001353A2">
      <w:pPr>
        <w:rPr>
          <w:sz w:val="22"/>
          <w:szCs w:val="22"/>
          <w:lang w:val="en-GB"/>
        </w:rPr>
      </w:pPr>
    </w:p>
    <w:p w14:paraId="0D28E1C9" w14:textId="77777777" w:rsidR="003D1F22" w:rsidRDefault="003D1F22" w:rsidP="001353A2">
      <w:pPr>
        <w:rPr>
          <w:sz w:val="22"/>
          <w:szCs w:val="22"/>
          <w:lang w:val="en-GB"/>
        </w:rPr>
      </w:pPr>
    </w:p>
    <w:p w14:paraId="746AA359" w14:textId="77777777" w:rsidR="007F2FC5" w:rsidRPr="007F2FC5" w:rsidRDefault="007F2FC5" w:rsidP="001353A2">
      <w:pPr>
        <w:rPr>
          <w:sz w:val="22"/>
          <w:szCs w:val="22"/>
          <w:lang w:val="en-GB"/>
        </w:rPr>
      </w:pPr>
    </w:p>
    <w:p w14:paraId="3A098A8A" w14:textId="77777777" w:rsidR="007F2FC5" w:rsidRPr="007F2FC5" w:rsidRDefault="007F2FC5" w:rsidP="007F2FC5">
      <w:pPr>
        <w:rPr>
          <w:sz w:val="22"/>
          <w:szCs w:val="22"/>
        </w:rPr>
      </w:pPr>
      <w:r w:rsidRPr="007F2FC5">
        <w:rPr>
          <w:sz w:val="22"/>
          <w:szCs w:val="22"/>
        </w:rPr>
        <w:t xml:space="preserve">1) Which supervisors do you feel would be the best fit for you honours project? For each supervisor, briefly (i.e., no more than 4 sentences) describe how your interests align with their research. </w:t>
      </w:r>
    </w:p>
    <w:p w14:paraId="1B1497B1" w14:textId="77777777" w:rsidR="007F2FC5" w:rsidRPr="007F2FC5" w:rsidRDefault="007F2FC5" w:rsidP="007F2FC5">
      <w:pPr>
        <w:rPr>
          <w:sz w:val="22"/>
          <w:szCs w:val="22"/>
        </w:rPr>
      </w:pPr>
      <w:r w:rsidRPr="007F2FC5">
        <w:rPr>
          <w:sz w:val="22"/>
          <w:szCs w:val="22"/>
        </w:rPr>
        <w:t xml:space="preserve">Note: Information describing faculty members’ research interests is available on the departmental website: </w:t>
      </w:r>
      <w:hyperlink r:id="rId12" w:history="1">
        <w:r w:rsidRPr="007F2FC5">
          <w:rPr>
            <w:rStyle w:val="Hyperlink"/>
            <w:sz w:val="22"/>
            <w:szCs w:val="22"/>
          </w:rPr>
          <w:t>https://psychology.acadiau.ca/Faculty_and_Staff.html</w:t>
        </w:r>
      </w:hyperlink>
      <w:r w:rsidRPr="007F2FC5">
        <w:rPr>
          <w:sz w:val="22"/>
          <w:szCs w:val="22"/>
        </w:rPr>
        <w:t xml:space="preserve"> </w:t>
      </w:r>
    </w:p>
    <w:p w14:paraId="000C26B0" w14:textId="77777777" w:rsidR="007F2FC5" w:rsidRPr="007F2FC5" w:rsidRDefault="007F2FC5" w:rsidP="007F2FC5">
      <w:pPr>
        <w:rPr>
          <w:sz w:val="22"/>
          <w:szCs w:val="22"/>
        </w:rPr>
      </w:pPr>
    </w:p>
    <w:tbl>
      <w:tblPr>
        <w:tblStyle w:val="TableGrid"/>
        <w:tblW w:w="9374" w:type="dxa"/>
        <w:tblLook w:val="04A0" w:firstRow="1" w:lastRow="0" w:firstColumn="1" w:lastColumn="0" w:noHBand="0" w:noVBand="1"/>
      </w:tblPr>
      <w:tblGrid>
        <w:gridCol w:w="9374"/>
      </w:tblGrid>
      <w:tr w:rsidR="007F2FC5" w:rsidRPr="007F2FC5" w14:paraId="21DDA3FE" w14:textId="77777777" w:rsidTr="008B7B39">
        <w:trPr>
          <w:trHeight w:val="3004"/>
        </w:trPr>
        <w:tc>
          <w:tcPr>
            <w:tcW w:w="9374" w:type="dxa"/>
          </w:tcPr>
          <w:p w14:paraId="6D34E90E" w14:textId="77777777" w:rsidR="007F2FC5" w:rsidRPr="007F2FC5" w:rsidRDefault="007F2FC5" w:rsidP="008B7B39">
            <w:pPr>
              <w:rPr>
                <w:sz w:val="22"/>
                <w:szCs w:val="22"/>
              </w:rPr>
            </w:pPr>
            <w:r w:rsidRPr="007F2FC5">
              <w:rPr>
                <w:sz w:val="22"/>
                <w:szCs w:val="22"/>
              </w:rPr>
              <w:fldChar w:fldCharType="begin">
                <w:ffData>
                  <w:name w:val="Text15"/>
                  <w:enabled/>
                  <w:calcOnExit w:val="0"/>
                  <w:textInput/>
                </w:ffData>
              </w:fldChar>
            </w:r>
            <w:bookmarkStart w:id="8" w:name="Text15"/>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8"/>
          </w:p>
        </w:tc>
      </w:tr>
    </w:tbl>
    <w:p w14:paraId="4EE90996" w14:textId="77777777" w:rsidR="007F2FC5" w:rsidRPr="007F2FC5" w:rsidRDefault="007F2FC5" w:rsidP="007F2FC5">
      <w:pPr>
        <w:rPr>
          <w:sz w:val="22"/>
          <w:szCs w:val="22"/>
        </w:rPr>
      </w:pPr>
    </w:p>
    <w:p w14:paraId="5D218FD0" w14:textId="77777777" w:rsidR="007F2FC5" w:rsidRDefault="007F2FC5" w:rsidP="007F2FC5">
      <w:pPr>
        <w:rPr>
          <w:sz w:val="22"/>
          <w:szCs w:val="22"/>
        </w:rPr>
      </w:pPr>
    </w:p>
    <w:p w14:paraId="6B9713F9" w14:textId="77777777" w:rsidR="007F2FC5" w:rsidRDefault="007F2FC5" w:rsidP="007F2FC5">
      <w:pPr>
        <w:rPr>
          <w:sz w:val="22"/>
          <w:szCs w:val="22"/>
        </w:rPr>
      </w:pPr>
    </w:p>
    <w:p w14:paraId="1DE62980" w14:textId="77777777" w:rsidR="007F2FC5" w:rsidRDefault="007F2FC5" w:rsidP="007F2FC5">
      <w:pPr>
        <w:rPr>
          <w:sz w:val="22"/>
          <w:szCs w:val="22"/>
        </w:rPr>
      </w:pPr>
    </w:p>
    <w:p w14:paraId="21D2D883" w14:textId="77777777" w:rsidR="007F2FC5" w:rsidRDefault="007F2FC5" w:rsidP="007F2FC5">
      <w:pPr>
        <w:rPr>
          <w:sz w:val="22"/>
          <w:szCs w:val="22"/>
        </w:rPr>
      </w:pPr>
    </w:p>
    <w:p w14:paraId="30C8D83B" w14:textId="77777777" w:rsidR="007F2FC5" w:rsidRDefault="007F2FC5" w:rsidP="007F2FC5">
      <w:pPr>
        <w:rPr>
          <w:sz w:val="22"/>
          <w:szCs w:val="22"/>
        </w:rPr>
      </w:pPr>
    </w:p>
    <w:p w14:paraId="241C2395" w14:textId="77777777" w:rsidR="007F2FC5" w:rsidRDefault="007F2FC5" w:rsidP="007F2FC5">
      <w:pPr>
        <w:rPr>
          <w:sz w:val="22"/>
          <w:szCs w:val="22"/>
        </w:rPr>
      </w:pPr>
    </w:p>
    <w:p w14:paraId="668DBDEE" w14:textId="77777777" w:rsidR="007F2FC5" w:rsidRDefault="007F2FC5" w:rsidP="007F2FC5">
      <w:pPr>
        <w:rPr>
          <w:sz w:val="22"/>
          <w:szCs w:val="22"/>
        </w:rPr>
      </w:pPr>
    </w:p>
    <w:p w14:paraId="66BC3324" w14:textId="77777777" w:rsidR="007F2FC5" w:rsidRDefault="007F2FC5" w:rsidP="007F2FC5">
      <w:pPr>
        <w:rPr>
          <w:sz w:val="22"/>
          <w:szCs w:val="22"/>
        </w:rPr>
      </w:pPr>
    </w:p>
    <w:p w14:paraId="5D02EA8E" w14:textId="77777777" w:rsidR="007F2FC5" w:rsidRDefault="007F2FC5" w:rsidP="007F2FC5">
      <w:pPr>
        <w:rPr>
          <w:sz w:val="22"/>
          <w:szCs w:val="22"/>
        </w:rPr>
      </w:pPr>
    </w:p>
    <w:p w14:paraId="53ED3ACD" w14:textId="77777777" w:rsidR="007F2FC5" w:rsidRDefault="007F2FC5" w:rsidP="007F2FC5">
      <w:pPr>
        <w:rPr>
          <w:sz w:val="22"/>
          <w:szCs w:val="22"/>
        </w:rPr>
      </w:pPr>
    </w:p>
    <w:p w14:paraId="4EF5B5EB" w14:textId="77777777" w:rsidR="007F2FC5" w:rsidRPr="007F2FC5" w:rsidRDefault="007F2FC5" w:rsidP="007F2FC5">
      <w:pPr>
        <w:rPr>
          <w:sz w:val="22"/>
          <w:szCs w:val="22"/>
        </w:rPr>
      </w:pPr>
      <w:r w:rsidRPr="007F2FC5">
        <w:rPr>
          <w:sz w:val="22"/>
          <w:szCs w:val="22"/>
        </w:rPr>
        <w:t xml:space="preserve">2) What skills or experiences do you currently possess (e.g., research, relevant work/volunteering, general skills) that will help you to be successful in your honours project? </w:t>
      </w:r>
    </w:p>
    <w:p w14:paraId="4350E458" w14:textId="77777777" w:rsidR="007F2FC5" w:rsidRPr="007F2FC5" w:rsidRDefault="007F2FC5" w:rsidP="007F2FC5">
      <w:pPr>
        <w:rPr>
          <w:sz w:val="22"/>
          <w:szCs w:val="22"/>
        </w:rPr>
      </w:pPr>
    </w:p>
    <w:tbl>
      <w:tblPr>
        <w:tblStyle w:val="TableGrid"/>
        <w:tblW w:w="0" w:type="auto"/>
        <w:tblLook w:val="04A0" w:firstRow="1" w:lastRow="0" w:firstColumn="1" w:lastColumn="0" w:noHBand="0" w:noVBand="1"/>
      </w:tblPr>
      <w:tblGrid>
        <w:gridCol w:w="9350"/>
      </w:tblGrid>
      <w:tr w:rsidR="007F2FC5" w:rsidRPr="007F2FC5" w14:paraId="7E5590CF" w14:textId="77777777" w:rsidTr="008B7B39">
        <w:trPr>
          <w:trHeight w:val="2887"/>
        </w:trPr>
        <w:tc>
          <w:tcPr>
            <w:tcW w:w="9350" w:type="dxa"/>
          </w:tcPr>
          <w:p w14:paraId="1154D3FF" w14:textId="77777777" w:rsidR="007F2FC5" w:rsidRPr="007F2FC5" w:rsidRDefault="007F2FC5" w:rsidP="008B7B39">
            <w:pPr>
              <w:rPr>
                <w:sz w:val="22"/>
                <w:szCs w:val="22"/>
              </w:rPr>
            </w:pPr>
            <w:r w:rsidRPr="007F2FC5">
              <w:rPr>
                <w:sz w:val="22"/>
                <w:szCs w:val="22"/>
              </w:rPr>
              <w:fldChar w:fldCharType="begin">
                <w:ffData>
                  <w:name w:val="Text16"/>
                  <w:enabled/>
                  <w:calcOnExit w:val="0"/>
                  <w:textInput/>
                </w:ffData>
              </w:fldChar>
            </w:r>
            <w:bookmarkStart w:id="9" w:name="Text16"/>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9"/>
          </w:p>
        </w:tc>
      </w:tr>
    </w:tbl>
    <w:p w14:paraId="33A157BA" w14:textId="77777777" w:rsidR="007F2FC5" w:rsidRPr="007F2FC5" w:rsidRDefault="007F2FC5" w:rsidP="007F2FC5">
      <w:pPr>
        <w:rPr>
          <w:sz w:val="22"/>
          <w:szCs w:val="22"/>
        </w:rPr>
      </w:pPr>
    </w:p>
    <w:p w14:paraId="4FAF3E14" w14:textId="77777777" w:rsidR="007F2FC5" w:rsidRPr="007F2FC5" w:rsidRDefault="007F2FC5" w:rsidP="007F2FC5">
      <w:pPr>
        <w:rPr>
          <w:sz w:val="22"/>
          <w:szCs w:val="22"/>
        </w:rPr>
      </w:pPr>
    </w:p>
    <w:p w14:paraId="10ED785C" w14:textId="77777777" w:rsidR="007F2FC5" w:rsidRPr="007F2FC5" w:rsidRDefault="007F2FC5" w:rsidP="007F2FC5">
      <w:pPr>
        <w:rPr>
          <w:sz w:val="22"/>
          <w:szCs w:val="22"/>
        </w:rPr>
      </w:pPr>
    </w:p>
    <w:p w14:paraId="012F14E7" w14:textId="77777777" w:rsidR="007F2FC5" w:rsidRPr="007F2FC5" w:rsidRDefault="007F2FC5" w:rsidP="007F2FC5">
      <w:pPr>
        <w:rPr>
          <w:sz w:val="22"/>
          <w:szCs w:val="22"/>
        </w:rPr>
      </w:pPr>
      <w:r w:rsidRPr="007F2FC5">
        <w:rPr>
          <w:sz w:val="22"/>
          <w:szCs w:val="22"/>
        </w:rPr>
        <w:t xml:space="preserve">3) What career do you hope to pursue? How will the specific skills and experience (e.g., research skills, area knowledge) that you hope to gain in your honours project help you to achieve that goal? </w:t>
      </w:r>
    </w:p>
    <w:p w14:paraId="06418D3B" w14:textId="77777777" w:rsidR="007F2FC5" w:rsidRPr="007F2FC5" w:rsidRDefault="007F2FC5" w:rsidP="007F2FC5">
      <w:pPr>
        <w:rPr>
          <w:sz w:val="22"/>
          <w:szCs w:val="22"/>
        </w:rPr>
      </w:pPr>
    </w:p>
    <w:tbl>
      <w:tblPr>
        <w:tblStyle w:val="TableGrid"/>
        <w:tblW w:w="0" w:type="auto"/>
        <w:tblLook w:val="04A0" w:firstRow="1" w:lastRow="0" w:firstColumn="1" w:lastColumn="0" w:noHBand="0" w:noVBand="1"/>
      </w:tblPr>
      <w:tblGrid>
        <w:gridCol w:w="9350"/>
      </w:tblGrid>
      <w:tr w:rsidR="007F2FC5" w:rsidRPr="007F2FC5" w14:paraId="25FE5F99" w14:textId="77777777" w:rsidTr="008B7B39">
        <w:trPr>
          <w:trHeight w:val="3132"/>
        </w:trPr>
        <w:tc>
          <w:tcPr>
            <w:tcW w:w="9350" w:type="dxa"/>
          </w:tcPr>
          <w:p w14:paraId="1BD3C377" w14:textId="77777777" w:rsidR="007F2FC5" w:rsidRPr="007F2FC5" w:rsidRDefault="007F2FC5" w:rsidP="008B7B39">
            <w:pPr>
              <w:rPr>
                <w:sz w:val="22"/>
                <w:szCs w:val="22"/>
              </w:rPr>
            </w:pPr>
            <w:r w:rsidRPr="007F2FC5">
              <w:rPr>
                <w:sz w:val="22"/>
                <w:szCs w:val="22"/>
              </w:rPr>
              <w:fldChar w:fldCharType="begin">
                <w:ffData>
                  <w:name w:val="Text17"/>
                  <w:enabled/>
                  <w:calcOnExit w:val="0"/>
                  <w:textInput/>
                </w:ffData>
              </w:fldChar>
            </w:r>
            <w:bookmarkStart w:id="10" w:name="Text17"/>
            <w:r w:rsidRPr="007F2FC5">
              <w:rPr>
                <w:sz w:val="22"/>
                <w:szCs w:val="22"/>
              </w:rPr>
              <w:instrText xml:space="preserve"> FORMTEXT </w:instrText>
            </w:r>
            <w:r w:rsidRPr="007F2FC5">
              <w:rPr>
                <w:sz w:val="22"/>
                <w:szCs w:val="22"/>
              </w:rPr>
            </w:r>
            <w:r w:rsidRPr="007F2FC5">
              <w:rPr>
                <w:sz w:val="22"/>
                <w:szCs w:val="22"/>
              </w:rPr>
              <w:fldChar w:fldCharType="separate"/>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noProof/>
                <w:sz w:val="22"/>
                <w:szCs w:val="22"/>
              </w:rPr>
              <w:t> </w:t>
            </w:r>
            <w:r w:rsidRPr="007F2FC5">
              <w:rPr>
                <w:sz w:val="22"/>
                <w:szCs w:val="22"/>
              </w:rPr>
              <w:fldChar w:fldCharType="end"/>
            </w:r>
            <w:bookmarkEnd w:id="10"/>
          </w:p>
        </w:tc>
      </w:tr>
    </w:tbl>
    <w:p w14:paraId="2AA6249F" w14:textId="77777777" w:rsidR="007F2FC5" w:rsidRPr="007F2FC5" w:rsidRDefault="007F2FC5" w:rsidP="007F2FC5">
      <w:pPr>
        <w:rPr>
          <w:sz w:val="22"/>
          <w:szCs w:val="22"/>
        </w:rPr>
      </w:pPr>
    </w:p>
    <w:p w14:paraId="42D7B427" w14:textId="77777777" w:rsidR="007F2FC5" w:rsidRPr="007F2FC5" w:rsidRDefault="007F2FC5" w:rsidP="007F2FC5">
      <w:pPr>
        <w:rPr>
          <w:sz w:val="22"/>
          <w:szCs w:val="22"/>
        </w:rPr>
      </w:pPr>
    </w:p>
    <w:p w14:paraId="682709D4" w14:textId="77777777" w:rsidR="007F2FC5" w:rsidRPr="007F2FC5" w:rsidRDefault="007F2FC5" w:rsidP="007F2FC5">
      <w:pPr>
        <w:rPr>
          <w:sz w:val="22"/>
          <w:szCs w:val="22"/>
        </w:rPr>
      </w:pPr>
    </w:p>
    <w:p w14:paraId="3CB10174" w14:textId="77777777" w:rsidR="007F2FC5" w:rsidRPr="007F2FC5" w:rsidRDefault="007F2FC5" w:rsidP="007F2FC5">
      <w:pPr>
        <w:rPr>
          <w:sz w:val="22"/>
          <w:szCs w:val="22"/>
        </w:rPr>
      </w:pPr>
      <w:r w:rsidRPr="007F2FC5">
        <w:rPr>
          <w:sz w:val="22"/>
          <w:szCs w:val="22"/>
        </w:rPr>
        <w:t xml:space="preserve">4) Please include a copy of your unofficial transcript with this form. </w:t>
      </w:r>
    </w:p>
    <w:p w14:paraId="6D918725" w14:textId="77777777" w:rsidR="007F2FC5" w:rsidRPr="007F2FC5" w:rsidRDefault="007F2FC5" w:rsidP="007F2FC5">
      <w:pPr>
        <w:rPr>
          <w:sz w:val="22"/>
          <w:szCs w:val="22"/>
        </w:rPr>
      </w:pPr>
    </w:p>
    <w:p w14:paraId="02FA85A4" w14:textId="77777777" w:rsidR="007F2FC5" w:rsidRPr="007F2FC5" w:rsidRDefault="007F2FC5" w:rsidP="007F2FC5">
      <w:pPr>
        <w:rPr>
          <w:sz w:val="22"/>
          <w:szCs w:val="22"/>
        </w:rPr>
      </w:pPr>
    </w:p>
    <w:p w14:paraId="5FE586F8" w14:textId="77777777" w:rsidR="007F2FC5" w:rsidRPr="007F2FC5" w:rsidRDefault="007F2FC5" w:rsidP="007F2FC5">
      <w:pPr>
        <w:rPr>
          <w:sz w:val="22"/>
          <w:szCs w:val="22"/>
        </w:rPr>
      </w:pPr>
    </w:p>
    <w:p w14:paraId="0377C040" w14:textId="77777777" w:rsidR="007F2FC5" w:rsidRPr="007F2FC5" w:rsidRDefault="007F2FC5" w:rsidP="007F2FC5">
      <w:pPr>
        <w:rPr>
          <w:sz w:val="22"/>
          <w:szCs w:val="22"/>
        </w:rPr>
      </w:pPr>
    </w:p>
    <w:p w14:paraId="24170DCD" w14:textId="77777777" w:rsidR="007E5FDE" w:rsidRPr="007F2FC5" w:rsidRDefault="007E5FDE" w:rsidP="007F2FC5">
      <w:pPr>
        <w:rPr>
          <w:sz w:val="22"/>
          <w:szCs w:val="22"/>
        </w:rPr>
      </w:pPr>
    </w:p>
    <w:sectPr w:rsidR="007E5FDE" w:rsidRPr="007F2FC5" w:rsidSect="00361F38">
      <w:headerReference w:type="even" r:id="rId13"/>
      <w:headerReference w:type="default" r:id="rId14"/>
      <w:footerReference w:type="even" r:id="rId15"/>
      <w:footerReference w:type="default" r:id="rId16"/>
      <w:headerReference w:type="first" r:id="rId17"/>
      <w:footerReference w:type="first" r:id="rId18"/>
      <w:pgSz w:w="12240" w:h="15840"/>
      <w:pgMar w:top="1276"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DE2CA" w14:textId="77777777" w:rsidR="00793942" w:rsidRDefault="00793942" w:rsidP="006A4824">
      <w:r>
        <w:separator/>
      </w:r>
    </w:p>
  </w:endnote>
  <w:endnote w:type="continuationSeparator" w:id="0">
    <w:p w14:paraId="0D804940" w14:textId="77777777" w:rsidR="00793942" w:rsidRDefault="00793942" w:rsidP="006A4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93A7" w14:textId="77777777" w:rsidR="000034EA" w:rsidRDefault="00003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4DC1" w14:textId="77777777" w:rsidR="000034EA" w:rsidRDefault="00003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752B" w14:textId="77777777" w:rsidR="000034EA" w:rsidRDefault="00003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885BB" w14:textId="77777777" w:rsidR="00793942" w:rsidRDefault="00793942" w:rsidP="006A4824">
      <w:r>
        <w:separator/>
      </w:r>
    </w:p>
  </w:footnote>
  <w:footnote w:type="continuationSeparator" w:id="0">
    <w:p w14:paraId="519942AA" w14:textId="77777777" w:rsidR="00793942" w:rsidRDefault="00793942" w:rsidP="006A4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4089" w14:textId="77777777" w:rsidR="000034EA" w:rsidRDefault="00003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E737" w14:textId="77777777" w:rsidR="006A4824" w:rsidRDefault="000034EA" w:rsidP="006A4824">
    <w:pPr>
      <w:pStyle w:val="Header"/>
      <w:tabs>
        <w:tab w:val="clear" w:pos="4680"/>
        <w:tab w:val="clear" w:pos="9360"/>
        <w:tab w:val="left" w:pos="960"/>
      </w:tabs>
    </w:pPr>
    <w:r>
      <w:rPr>
        <w:noProof/>
      </w:rPr>
      <mc:AlternateContent>
        <mc:Choice Requires="wps">
          <w:drawing>
            <wp:anchor distT="36576" distB="36576" distL="36576" distR="36576" simplePos="0" relativeHeight="251667456" behindDoc="0" locked="0" layoutInCell="1" allowOverlap="1" wp14:anchorId="1E65B95A" wp14:editId="3F8472CF">
              <wp:simplePos x="0" y="0"/>
              <wp:positionH relativeFrom="column">
                <wp:posOffset>1143000</wp:posOffset>
              </wp:positionH>
              <wp:positionV relativeFrom="paragraph">
                <wp:posOffset>-28575</wp:posOffset>
              </wp:positionV>
              <wp:extent cx="2609850" cy="4381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438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0EA4675" w14:textId="77777777" w:rsidR="005518D4" w:rsidRPr="005518D4" w:rsidRDefault="00A176B2" w:rsidP="00A540FD">
                          <w:pPr>
                            <w:rPr>
                              <w:rFonts w:ascii="Arial" w:hAnsi="Arial" w:cs="Arial"/>
                              <w:color w:val="B92F2F"/>
                              <w:sz w:val="16"/>
                              <w:szCs w:val="16"/>
                            </w:rPr>
                          </w:pPr>
                          <w:r w:rsidRPr="005518D4">
                            <w:rPr>
                              <w:rFonts w:ascii="Arial" w:hAnsi="Arial" w:cs="Arial"/>
                              <w:color w:val="B92F2F"/>
                              <w:sz w:val="16"/>
                              <w:szCs w:val="16"/>
                            </w:rPr>
                            <w:t xml:space="preserve">DEPARTMENT OF </w:t>
                          </w:r>
                        </w:p>
                        <w:p w14:paraId="569DA7BB" w14:textId="77777777" w:rsidR="00FB58C2" w:rsidRPr="005518D4" w:rsidRDefault="00F5010C" w:rsidP="00A540FD">
                          <w:pPr>
                            <w:rPr>
                              <w:rFonts w:ascii="Arial" w:hAnsi="Arial" w:cs="Arial"/>
                              <w:b/>
                              <w:bCs/>
                              <w:color w:val="B92F2F"/>
                              <w:sz w:val="16"/>
                              <w:szCs w:val="16"/>
                            </w:rPr>
                          </w:pPr>
                          <w:r w:rsidRPr="005518D4">
                            <w:rPr>
                              <w:rFonts w:ascii="Arial" w:hAnsi="Arial" w:cs="Arial"/>
                              <w:b/>
                              <w:bCs/>
                              <w:color w:val="B92F2F"/>
                              <w:sz w:val="16"/>
                              <w:szCs w:val="16"/>
                            </w:rPr>
                            <w:t>PSYCHOLOGY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5B95A" id="_x0000_t202" coordsize="21600,21600" o:spt="202" path="m,l,21600r21600,l21600,xe">
              <v:stroke joinstyle="miter"/>
              <v:path gradientshapeok="t" o:connecttype="rect"/>
            </v:shapetype>
            <v:shape id="Text Box 8" o:spid="_x0000_s1026" type="#_x0000_t202" style="position:absolute;margin-left:90pt;margin-top:-2.25pt;width:205.5pt;height:34.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" filled="f" stroked="f" strokecolor="black [0]" strokeweight="2pt">
              <v:textbox inset="2.88pt,2.88pt,2.88pt,2.88pt">
                <w:txbxContent>
                  <w:p w14:paraId="20EA4675" w14:textId="77777777" w:rsidR="005518D4" w:rsidRPr="005518D4" w:rsidRDefault="00A176B2" w:rsidP="00A540FD">
                    <w:pPr>
                      <w:rPr>
                        <w:rFonts w:ascii="Arial" w:hAnsi="Arial" w:cs="Arial"/>
                        <w:color w:val="B92F2F"/>
                        <w:sz w:val="16"/>
                        <w:szCs w:val="16"/>
                      </w:rPr>
                    </w:pPr>
                    <w:r w:rsidRPr="005518D4">
                      <w:rPr>
                        <w:rFonts w:ascii="Arial" w:hAnsi="Arial" w:cs="Arial"/>
                        <w:color w:val="B92F2F"/>
                        <w:sz w:val="16"/>
                        <w:szCs w:val="16"/>
                      </w:rPr>
                      <w:t xml:space="preserve">DEPARTMENT OF </w:t>
                    </w:r>
                  </w:p>
                  <w:p w14:paraId="569DA7BB" w14:textId="77777777" w:rsidR="00FB58C2" w:rsidRPr="005518D4" w:rsidRDefault="00F5010C" w:rsidP="00A540FD">
                    <w:pPr>
                      <w:rPr>
                        <w:rFonts w:ascii="Arial" w:hAnsi="Arial" w:cs="Arial"/>
                        <w:b/>
                        <w:bCs/>
                        <w:color w:val="B92F2F"/>
                        <w:sz w:val="16"/>
                        <w:szCs w:val="16"/>
                      </w:rPr>
                    </w:pPr>
                    <w:r w:rsidRPr="005518D4">
                      <w:rPr>
                        <w:rFonts w:ascii="Arial" w:hAnsi="Arial" w:cs="Arial"/>
                        <w:b/>
                        <w:bCs/>
                        <w:color w:val="B92F2F"/>
                        <w:sz w:val="16"/>
                        <w:szCs w:val="16"/>
                      </w:rPr>
                      <w:t>PSYCHOLOGY</w:t>
                    </w:r>
                  </w:p>
                </w:txbxContent>
              </v:textbox>
            </v:shape>
          </w:pict>
        </mc:Fallback>
      </mc:AlternateContent>
    </w:r>
    <w:r w:rsidR="00302815">
      <w:rPr>
        <w:noProof/>
      </w:rPr>
      <w:drawing>
        <wp:anchor distT="0" distB="0" distL="114300" distR="114300" simplePos="0" relativeHeight="251657215" behindDoc="1" locked="0" layoutInCell="1" allowOverlap="1" wp14:anchorId="5735431E" wp14:editId="315CC086">
          <wp:simplePos x="0" y="0"/>
          <wp:positionH relativeFrom="margin">
            <wp:posOffset>-887095</wp:posOffset>
          </wp:positionH>
          <wp:positionV relativeFrom="paragraph">
            <wp:posOffset>-366395</wp:posOffset>
          </wp:positionV>
          <wp:extent cx="7718425" cy="792480"/>
          <wp:effectExtent l="0" t="0" r="0" b="7620"/>
          <wp:wrapNone/>
          <wp:docPr id="94" name="Picture 94" descr="C:\Users\dsweeney\Desktop\acadia tower CMYK.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sweeney\Desktop\acadia tower CMYK.a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8425"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3C6E3C">
      <w:rPr>
        <w:noProof/>
      </w:rPr>
      <mc:AlternateContent>
        <mc:Choice Requires="wps">
          <w:drawing>
            <wp:anchor distT="0" distB="0" distL="114300" distR="114300" simplePos="0" relativeHeight="251670528" behindDoc="0" locked="0" layoutInCell="1" allowOverlap="1" wp14:anchorId="4E529A5D" wp14:editId="51F8B8C7">
              <wp:simplePos x="0" y="0"/>
              <wp:positionH relativeFrom="column">
                <wp:posOffset>1724025</wp:posOffset>
              </wp:positionH>
              <wp:positionV relativeFrom="paragraph">
                <wp:posOffset>-152400</wp:posOffset>
              </wp:positionV>
              <wp:extent cx="4150995" cy="73342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4150995" cy="733425"/>
                      </a:xfrm>
                      <a:prstGeom prst="rect">
                        <a:avLst/>
                      </a:prstGeom>
                      <a:noFill/>
                      <a:ln w="6350">
                        <a:noFill/>
                      </a:ln>
                    </wps:spPr>
                    <wps:txbx>
                      <w:txbxContent>
                        <w:p w14:paraId="0B21E93B" w14:textId="77777777" w:rsidR="0097618B" w:rsidRDefault="00720BD1" w:rsidP="0097618B">
                          <w:pPr>
                            <w:pStyle w:val="Quote"/>
                            <w:spacing w:before="0" w:after="0" w:line="240" w:lineRule="auto"/>
                            <w:jc w:val="right"/>
                            <w:rPr>
                              <w:b/>
                              <w:sz w:val="28"/>
                              <w:szCs w:val="28"/>
                              <w:lang w:val="en-CA"/>
                            </w:rPr>
                          </w:pPr>
                          <w:r>
                            <w:rPr>
                              <w:b/>
                              <w:sz w:val="28"/>
                              <w:szCs w:val="28"/>
                              <w:lang w:val="en-CA"/>
                            </w:rPr>
                            <w:t>Application for the Honours</w:t>
                          </w:r>
                        </w:p>
                        <w:p w14:paraId="2EFD3F7F" w14:textId="77777777" w:rsidR="0097618B" w:rsidRPr="0097618B" w:rsidRDefault="0097618B" w:rsidP="0097618B">
                          <w:pPr>
                            <w:pStyle w:val="Quote"/>
                            <w:spacing w:before="0" w:after="0" w:line="240" w:lineRule="auto"/>
                            <w:jc w:val="right"/>
                            <w:rPr>
                              <w:lang w:val="en-CA"/>
                            </w:rPr>
                          </w:pPr>
                          <w:r>
                            <w:rPr>
                              <w:b/>
                              <w:sz w:val="28"/>
                              <w:szCs w:val="28"/>
                              <w:lang w:val="en-CA"/>
                            </w:rPr>
                            <w:t xml:space="preserve"> Program in Psychology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29A5D" id="Text Box 37" o:spid="_x0000_s1027" type="#_x0000_t202" style="position:absolute;margin-left:135.75pt;margin-top:-12pt;width:326.85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" filled="f" stroked="f" strokeweight=".5pt">
              <v:textbox>
                <w:txbxContent>
                  <w:p w14:paraId="0B21E93B" w14:textId="77777777" w:rsidR="0097618B" w:rsidRDefault="00720BD1" w:rsidP="0097618B">
                    <w:pPr>
                      <w:pStyle w:val="Quote"/>
                      <w:spacing w:before="0" w:after="0" w:line="240" w:lineRule="auto"/>
                      <w:jc w:val="right"/>
                      <w:rPr>
                        <w:b/>
                        <w:sz w:val="28"/>
                        <w:szCs w:val="28"/>
                        <w:lang w:val="en-CA"/>
                      </w:rPr>
                    </w:pPr>
                    <w:r>
                      <w:rPr>
                        <w:b/>
                        <w:sz w:val="28"/>
                        <w:szCs w:val="28"/>
                        <w:lang w:val="en-CA"/>
                      </w:rPr>
                      <w:t>Application for the Honours</w:t>
                    </w:r>
                  </w:p>
                  <w:p w14:paraId="2EFD3F7F" w14:textId="77777777" w:rsidR="0097618B" w:rsidRPr="0097618B" w:rsidRDefault="0097618B" w:rsidP="0097618B">
                    <w:pPr>
                      <w:pStyle w:val="Quote"/>
                      <w:spacing w:before="0" w:after="0" w:line="240" w:lineRule="auto"/>
                      <w:jc w:val="right"/>
                      <w:rPr>
                        <w:lang w:val="en-CA"/>
                      </w:rPr>
                    </w:pPr>
                    <w:r>
                      <w:rPr>
                        <w:b/>
                        <w:sz w:val="28"/>
                        <w:szCs w:val="28"/>
                        <w:lang w:val="en-CA"/>
                      </w:rPr>
                      <w:t xml:space="preserve"> Program in Psychology</w:t>
                    </w:r>
                  </w:p>
                </w:txbxContent>
              </v:textbox>
            </v:shape>
          </w:pict>
        </mc:Fallback>
      </mc:AlternateContent>
    </w:r>
    <w:r w:rsidR="00A540FD">
      <w:rPr>
        <w:noProof/>
      </w:rPr>
      <mc:AlternateContent>
        <mc:Choice Requires="wps">
          <w:drawing>
            <wp:anchor distT="36576" distB="36576" distL="36576" distR="36576" simplePos="0" relativeHeight="251663360" behindDoc="0" locked="0" layoutInCell="1" allowOverlap="1" wp14:anchorId="4DD57FB6" wp14:editId="129145A8">
              <wp:simplePos x="0" y="0"/>
              <wp:positionH relativeFrom="column">
                <wp:posOffset>1079627</wp:posOffset>
              </wp:positionH>
              <wp:positionV relativeFrom="paragraph">
                <wp:posOffset>-19050</wp:posOffset>
              </wp:positionV>
              <wp:extent cx="0" cy="278765"/>
              <wp:effectExtent l="0" t="0" r="19050" b="260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765"/>
                      </a:xfrm>
                      <a:prstGeom prst="straightConnector1">
                        <a:avLst/>
                      </a:prstGeom>
                      <a:noFill/>
                      <a:ln w="635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FE91B41" id="_x0000_t32" coordsize="21600,21600" o:spt="32" o:oned="t" path="m,l21600,21600e" filled="f">
              <v:path arrowok="t" fillok="f" o:connecttype="none"/>
              <o:lock v:ext="edit" shapetype="t"/>
            </v:shapetype>
            <v:shape id="Straight Arrow Connector 6" o:spid="_x0000_s1026" type="#_x0000_t32" style="position:absolute;margin-left:85pt;margin-top:-1.5pt;width:0;height:21.9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" strokecolor="black [0]" strokeweight=".5pt">
              <v:shadow color="#ccc"/>
            </v:shape>
          </w:pict>
        </mc:Fallback>
      </mc:AlternateContent>
    </w:r>
    <w:r w:rsidR="00FB58C2">
      <w:rPr>
        <w:noProof/>
      </w:rPr>
      <w:drawing>
        <wp:anchor distT="0" distB="0" distL="114300" distR="114300" simplePos="0" relativeHeight="251668480" behindDoc="1" locked="0" layoutInCell="1" allowOverlap="1" wp14:anchorId="6A29FE05" wp14:editId="6802E44D">
          <wp:simplePos x="0" y="0"/>
          <wp:positionH relativeFrom="margin">
            <wp:posOffset>-402335</wp:posOffset>
          </wp:positionH>
          <wp:positionV relativeFrom="paragraph">
            <wp:posOffset>-23270</wp:posOffset>
          </wp:positionV>
          <wp:extent cx="1377696" cy="282350"/>
          <wp:effectExtent l="0" t="0" r="0" b="3810"/>
          <wp:wrapNone/>
          <wp:docPr id="95" name="Picture 95" descr="C:\Users\dsweeney\Desktop\Acadia Logo CMYK.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weeney\Desktop\Acadia Logo CMYK.ai.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696" cy="282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A4824">
      <w:rPr>
        <w:noProof/>
      </w:rPr>
      <w:drawing>
        <wp:anchor distT="36576" distB="36576" distL="36576" distR="36576" simplePos="0" relativeHeight="251656190" behindDoc="0" locked="0" layoutInCell="1" allowOverlap="1" wp14:anchorId="51FD39AF" wp14:editId="7A9AD4FF">
          <wp:simplePos x="0" y="0"/>
          <wp:positionH relativeFrom="page">
            <wp:posOffset>8729472</wp:posOffset>
          </wp:positionH>
          <wp:positionV relativeFrom="paragraph">
            <wp:posOffset>42418</wp:posOffset>
          </wp:positionV>
          <wp:extent cx="7766304" cy="10050436"/>
          <wp:effectExtent l="0" t="0" r="6350" b="8255"/>
          <wp:wrapNone/>
          <wp:docPr id="96" name="Picture 96" descr="2016-08-31 Dept and Faculty Letterhead Instructions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08-31 Dept and Faculty Letterhead Instructions_Page_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6304" cy="1005043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4824">
      <w:tab/>
    </w:r>
  </w:p>
  <w:p w14:paraId="7ABBEB97" w14:textId="77777777" w:rsidR="00FB58C2" w:rsidRDefault="00FB58C2" w:rsidP="006A4824">
    <w:pPr>
      <w:pStyle w:val="Header"/>
      <w:tabs>
        <w:tab w:val="clear" w:pos="4680"/>
        <w:tab w:val="clear" w:pos="9360"/>
        <w:tab w:val="left" w:pos="9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3EE0" w14:textId="77777777" w:rsidR="000034EA" w:rsidRDefault="00003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60C3"/>
    <w:multiLevelType w:val="multilevel"/>
    <w:tmpl w:val="957AE70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3717AC0"/>
    <w:multiLevelType w:val="multilevel"/>
    <w:tmpl w:val="79BA669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CE93A8B"/>
    <w:multiLevelType w:val="hybridMultilevel"/>
    <w:tmpl w:val="66C039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435142"/>
    <w:multiLevelType w:val="hybridMultilevel"/>
    <w:tmpl w:val="4210DB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CD4B4E"/>
    <w:multiLevelType w:val="hybridMultilevel"/>
    <w:tmpl w:val="7ABA9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0B28D2"/>
    <w:multiLevelType w:val="multilevel"/>
    <w:tmpl w:val="7992511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FB518B3"/>
    <w:multiLevelType w:val="multilevel"/>
    <w:tmpl w:val="957AE70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562C20F3"/>
    <w:multiLevelType w:val="hybridMultilevel"/>
    <w:tmpl w:val="86F62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646A3F"/>
    <w:multiLevelType w:val="multilevel"/>
    <w:tmpl w:val="79BA669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C0A28F9"/>
    <w:multiLevelType w:val="hybridMultilevel"/>
    <w:tmpl w:val="46A6C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8133D6"/>
    <w:multiLevelType w:val="multilevel"/>
    <w:tmpl w:val="79BA669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6D95F5A"/>
    <w:multiLevelType w:val="multilevel"/>
    <w:tmpl w:val="79BA669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4228C0"/>
    <w:multiLevelType w:val="hybridMultilevel"/>
    <w:tmpl w:val="BD367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5C43C54"/>
    <w:multiLevelType w:val="multilevel"/>
    <w:tmpl w:val="FAA8A2D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7D3D5A47"/>
    <w:multiLevelType w:val="multilevel"/>
    <w:tmpl w:val="79BA669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77344631">
    <w:abstractNumId w:val="13"/>
  </w:num>
  <w:num w:numId="2" w16cid:durableId="1929147715">
    <w:abstractNumId w:val="4"/>
  </w:num>
  <w:num w:numId="3" w16cid:durableId="899829465">
    <w:abstractNumId w:val="9"/>
  </w:num>
  <w:num w:numId="4" w16cid:durableId="175734344">
    <w:abstractNumId w:val="3"/>
  </w:num>
  <w:num w:numId="5" w16cid:durableId="610286697">
    <w:abstractNumId w:val="6"/>
  </w:num>
  <w:num w:numId="6" w16cid:durableId="1499541237">
    <w:abstractNumId w:val="0"/>
  </w:num>
  <w:num w:numId="7" w16cid:durableId="1623153194">
    <w:abstractNumId w:val="11"/>
  </w:num>
  <w:num w:numId="8" w16cid:durableId="37974930">
    <w:abstractNumId w:val="8"/>
  </w:num>
  <w:num w:numId="9" w16cid:durableId="11928908">
    <w:abstractNumId w:val="1"/>
  </w:num>
  <w:num w:numId="10" w16cid:durableId="976496366">
    <w:abstractNumId w:val="14"/>
  </w:num>
  <w:num w:numId="11" w16cid:durableId="2047560311">
    <w:abstractNumId w:val="10"/>
  </w:num>
  <w:num w:numId="12" w16cid:durableId="864253189">
    <w:abstractNumId w:val="12"/>
  </w:num>
  <w:num w:numId="13" w16cid:durableId="1771003373">
    <w:abstractNumId w:val="5"/>
  </w:num>
  <w:num w:numId="14" w16cid:durableId="1319771308">
    <w:abstractNumId w:val="2"/>
  </w:num>
  <w:num w:numId="15" w16cid:durableId="9877888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ttachedTemplate r:id="rId1"/>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09"/>
    <w:rsid w:val="000034EA"/>
    <w:rsid w:val="00003C66"/>
    <w:rsid w:val="00033A4E"/>
    <w:rsid w:val="00035934"/>
    <w:rsid w:val="000545A9"/>
    <w:rsid w:val="00054BF6"/>
    <w:rsid w:val="00074BFE"/>
    <w:rsid w:val="000860E2"/>
    <w:rsid w:val="000C1AB3"/>
    <w:rsid w:val="00130F4A"/>
    <w:rsid w:val="001353A2"/>
    <w:rsid w:val="00145F58"/>
    <w:rsid w:val="00173A51"/>
    <w:rsid w:val="001F5FDD"/>
    <w:rsid w:val="00206187"/>
    <w:rsid w:val="002505E3"/>
    <w:rsid w:val="0025723B"/>
    <w:rsid w:val="00262F5B"/>
    <w:rsid w:val="00266C35"/>
    <w:rsid w:val="00297B12"/>
    <w:rsid w:val="002A684F"/>
    <w:rsid w:val="002A7BE4"/>
    <w:rsid w:val="002C0DF9"/>
    <w:rsid w:val="002C193C"/>
    <w:rsid w:val="002C32AE"/>
    <w:rsid w:val="002D2876"/>
    <w:rsid w:val="002D3A3A"/>
    <w:rsid w:val="002D3EDA"/>
    <w:rsid w:val="00302815"/>
    <w:rsid w:val="00310B05"/>
    <w:rsid w:val="0032105B"/>
    <w:rsid w:val="00323339"/>
    <w:rsid w:val="003303AF"/>
    <w:rsid w:val="003436E7"/>
    <w:rsid w:val="00346825"/>
    <w:rsid w:val="00347157"/>
    <w:rsid w:val="00347D65"/>
    <w:rsid w:val="00357E1D"/>
    <w:rsid w:val="00361F38"/>
    <w:rsid w:val="003640B0"/>
    <w:rsid w:val="0036792A"/>
    <w:rsid w:val="00371F07"/>
    <w:rsid w:val="00383622"/>
    <w:rsid w:val="003B4C4B"/>
    <w:rsid w:val="003C6E3C"/>
    <w:rsid w:val="003D1F22"/>
    <w:rsid w:val="00415963"/>
    <w:rsid w:val="00430C00"/>
    <w:rsid w:val="00437C8A"/>
    <w:rsid w:val="00447D43"/>
    <w:rsid w:val="00462C18"/>
    <w:rsid w:val="00526645"/>
    <w:rsid w:val="00530830"/>
    <w:rsid w:val="005518D4"/>
    <w:rsid w:val="0056357E"/>
    <w:rsid w:val="00576B6A"/>
    <w:rsid w:val="00584564"/>
    <w:rsid w:val="00586559"/>
    <w:rsid w:val="005A4423"/>
    <w:rsid w:val="005E1346"/>
    <w:rsid w:val="0062735E"/>
    <w:rsid w:val="00662686"/>
    <w:rsid w:val="00662BA6"/>
    <w:rsid w:val="00677755"/>
    <w:rsid w:val="00696404"/>
    <w:rsid w:val="006A4824"/>
    <w:rsid w:val="006B2A14"/>
    <w:rsid w:val="006B6AA1"/>
    <w:rsid w:val="006C3F93"/>
    <w:rsid w:val="006D0B6B"/>
    <w:rsid w:val="00720BD1"/>
    <w:rsid w:val="00725B82"/>
    <w:rsid w:val="007340A6"/>
    <w:rsid w:val="00734803"/>
    <w:rsid w:val="007348C0"/>
    <w:rsid w:val="007904A5"/>
    <w:rsid w:val="00793942"/>
    <w:rsid w:val="007A7291"/>
    <w:rsid w:val="007B275C"/>
    <w:rsid w:val="007B2779"/>
    <w:rsid w:val="007C363B"/>
    <w:rsid w:val="007E5FDE"/>
    <w:rsid w:val="007F2FC5"/>
    <w:rsid w:val="007F328A"/>
    <w:rsid w:val="008152FC"/>
    <w:rsid w:val="00822EB5"/>
    <w:rsid w:val="00832436"/>
    <w:rsid w:val="00855441"/>
    <w:rsid w:val="008564E2"/>
    <w:rsid w:val="008B4FC1"/>
    <w:rsid w:val="008B5957"/>
    <w:rsid w:val="008D5ED8"/>
    <w:rsid w:val="009206C9"/>
    <w:rsid w:val="0092795C"/>
    <w:rsid w:val="00935761"/>
    <w:rsid w:val="00945A1B"/>
    <w:rsid w:val="0097567B"/>
    <w:rsid w:val="0097618B"/>
    <w:rsid w:val="009A23A4"/>
    <w:rsid w:val="009B2935"/>
    <w:rsid w:val="009C75F2"/>
    <w:rsid w:val="009E2709"/>
    <w:rsid w:val="00A176B2"/>
    <w:rsid w:val="00A216EB"/>
    <w:rsid w:val="00A33EBF"/>
    <w:rsid w:val="00A4287C"/>
    <w:rsid w:val="00A540FD"/>
    <w:rsid w:val="00A7356F"/>
    <w:rsid w:val="00A8189A"/>
    <w:rsid w:val="00A95CD9"/>
    <w:rsid w:val="00AA1922"/>
    <w:rsid w:val="00AB1FC7"/>
    <w:rsid w:val="00AB2AB0"/>
    <w:rsid w:val="00AD0367"/>
    <w:rsid w:val="00AE1693"/>
    <w:rsid w:val="00AE6B7B"/>
    <w:rsid w:val="00B31517"/>
    <w:rsid w:val="00B66331"/>
    <w:rsid w:val="00B855C4"/>
    <w:rsid w:val="00BA3136"/>
    <w:rsid w:val="00BB3F8C"/>
    <w:rsid w:val="00BC2184"/>
    <w:rsid w:val="00BC5BB3"/>
    <w:rsid w:val="00BC63C0"/>
    <w:rsid w:val="00BC64B6"/>
    <w:rsid w:val="00C41BEF"/>
    <w:rsid w:val="00C92B91"/>
    <w:rsid w:val="00CC3F69"/>
    <w:rsid w:val="00CE6C1D"/>
    <w:rsid w:val="00D04FF4"/>
    <w:rsid w:val="00D22B37"/>
    <w:rsid w:val="00D347EE"/>
    <w:rsid w:val="00D349ED"/>
    <w:rsid w:val="00D41F82"/>
    <w:rsid w:val="00D55755"/>
    <w:rsid w:val="00D67B07"/>
    <w:rsid w:val="00D71089"/>
    <w:rsid w:val="00D800AC"/>
    <w:rsid w:val="00D86752"/>
    <w:rsid w:val="00D86CBB"/>
    <w:rsid w:val="00D94A6D"/>
    <w:rsid w:val="00D9721D"/>
    <w:rsid w:val="00DA3D7D"/>
    <w:rsid w:val="00DB2DAA"/>
    <w:rsid w:val="00DD1C23"/>
    <w:rsid w:val="00DD6044"/>
    <w:rsid w:val="00DE25FB"/>
    <w:rsid w:val="00DE5250"/>
    <w:rsid w:val="00DE5C3C"/>
    <w:rsid w:val="00E06779"/>
    <w:rsid w:val="00E2529C"/>
    <w:rsid w:val="00E575C2"/>
    <w:rsid w:val="00E84A00"/>
    <w:rsid w:val="00E9745D"/>
    <w:rsid w:val="00EB1C4D"/>
    <w:rsid w:val="00EC1A16"/>
    <w:rsid w:val="00EE7158"/>
    <w:rsid w:val="00F045E9"/>
    <w:rsid w:val="00F24938"/>
    <w:rsid w:val="00F367BF"/>
    <w:rsid w:val="00F36FBE"/>
    <w:rsid w:val="00F5010C"/>
    <w:rsid w:val="00F55ADA"/>
    <w:rsid w:val="00F75C56"/>
    <w:rsid w:val="00FA5F4C"/>
    <w:rsid w:val="00FA645B"/>
    <w:rsid w:val="00FB221C"/>
    <w:rsid w:val="00FB58C2"/>
    <w:rsid w:val="00FD0CE2"/>
    <w:rsid w:val="00FE08B0"/>
    <w:rsid w:val="00FF004D"/>
    <w:rsid w:val="00FF2121"/>
    <w:rsid w:val="00FF4378"/>
    <w:rsid w:val="00FF4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E27AD"/>
  <w15:chartTrackingRefBased/>
  <w15:docId w15:val="{887C9DBE-18F0-2545-B36C-7930A3CC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53A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824"/>
    <w:pPr>
      <w:tabs>
        <w:tab w:val="center" w:pos="4680"/>
        <w:tab w:val="right" w:pos="9360"/>
      </w:tabs>
    </w:pPr>
  </w:style>
  <w:style w:type="character" w:customStyle="1" w:styleId="HeaderChar">
    <w:name w:val="Header Char"/>
    <w:basedOn w:val="DefaultParagraphFont"/>
    <w:link w:val="Header"/>
    <w:uiPriority w:val="99"/>
    <w:rsid w:val="006A4824"/>
  </w:style>
  <w:style w:type="paragraph" w:styleId="Footer">
    <w:name w:val="footer"/>
    <w:basedOn w:val="Normal"/>
    <w:link w:val="FooterChar"/>
    <w:uiPriority w:val="99"/>
    <w:unhideWhenUsed/>
    <w:rsid w:val="006A4824"/>
    <w:pPr>
      <w:tabs>
        <w:tab w:val="center" w:pos="4680"/>
        <w:tab w:val="right" w:pos="9360"/>
      </w:tabs>
    </w:pPr>
  </w:style>
  <w:style w:type="character" w:customStyle="1" w:styleId="FooterChar">
    <w:name w:val="Footer Char"/>
    <w:basedOn w:val="DefaultParagraphFont"/>
    <w:link w:val="Footer"/>
    <w:uiPriority w:val="99"/>
    <w:rsid w:val="006A4824"/>
  </w:style>
  <w:style w:type="paragraph" w:styleId="BalloonText">
    <w:name w:val="Balloon Text"/>
    <w:basedOn w:val="Normal"/>
    <w:link w:val="BalloonTextChar"/>
    <w:uiPriority w:val="99"/>
    <w:semiHidden/>
    <w:unhideWhenUsed/>
    <w:rsid w:val="00130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F4A"/>
    <w:rPr>
      <w:rFonts w:ascii="Segoe UI" w:hAnsi="Segoe UI" w:cs="Segoe UI"/>
      <w:sz w:val="18"/>
      <w:szCs w:val="18"/>
    </w:rPr>
  </w:style>
  <w:style w:type="paragraph" w:styleId="NoSpacing">
    <w:name w:val="No Spacing"/>
    <w:uiPriority w:val="1"/>
    <w:qFormat/>
    <w:rsid w:val="00130F4A"/>
    <w:pPr>
      <w:spacing w:after="0" w:line="240" w:lineRule="auto"/>
    </w:pPr>
  </w:style>
  <w:style w:type="paragraph" w:styleId="ListParagraph">
    <w:name w:val="List Paragraph"/>
    <w:basedOn w:val="Normal"/>
    <w:uiPriority w:val="34"/>
    <w:qFormat/>
    <w:rsid w:val="00447D43"/>
    <w:pPr>
      <w:ind w:left="720"/>
      <w:contextualSpacing/>
    </w:pPr>
  </w:style>
  <w:style w:type="paragraph" w:styleId="Quote">
    <w:name w:val="Quote"/>
    <w:aliases w:val="Cutlines"/>
    <w:basedOn w:val="Normal"/>
    <w:next w:val="Normal"/>
    <w:link w:val="QuoteChar"/>
    <w:uiPriority w:val="29"/>
    <w:qFormat/>
    <w:rsid w:val="002D3A3A"/>
    <w:pPr>
      <w:suppressAutoHyphens/>
      <w:spacing w:before="240" w:after="240" w:line="360" w:lineRule="exact"/>
    </w:pPr>
    <w:rPr>
      <w:rFonts w:ascii="Arial" w:eastAsiaTheme="minorEastAsia" w:hAnsi="Arial"/>
      <w:iCs/>
      <w:color w:val="004077"/>
      <w:sz w:val="26"/>
    </w:rPr>
  </w:style>
  <w:style w:type="character" w:customStyle="1" w:styleId="QuoteChar">
    <w:name w:val="Quote Char"/>
    <w:aliases w:val="Cutlines Char"/>
    <w:basedOn w:val="DefaultParagraphFont"/>
    <w:link w:val="Quote"/>
    <w:uiPriority w:val="29"/>
    <w:rsid w:val="002D3A3A"/>
    <w:rPr>
      <w:rFonts w:ascii="Arial" w:eastAsiaTheme="minorEastAsia" w:hAnsi="Arial"/>
      <w:iCs/>
      <w:color w:val="004077"/>
      <w:sz w:val="26"/>
      <w:szCs w:val="24"/>
    </w:rPr>
  </w:style>
  <w:style w:type="character" w:styleId="Hyperlink">
    <w:name w:val="Hyperlink"/>
    <w:rsid w:val="001353A2"/>
    <w:rPr>
      <w:color w:val="0000FF"/>
      <w:u w:val="single"/>
    </w:rPr>
  </w:style>
  <w:style w:type="table" w:styleId="TableGrid">
    <w:name w:val="Table Grid"/>
    <w:basedOn w:val="TableNormal"/>
    <w:uiPriority w:val="39"/>
    <w:rsid w:val="00EE7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F2FC5"/>
    <w:rPr>
      <w:color w:val="954F72" w:themeColor="followedHyperlink"/>
      <w:u w:val="single"/>
    </w:rPr>
  </w:style>
  <w:style w:type="character" w:styleId="UnresolvedMention">
    <w:name w:val="Unresolved Mention"/>
    <w:basedOn w:val="DefaultParagraphFont"/>
    <w:uiPriority w:val="99"/>
    <w:rsid w:val="007F3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17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sychology.acadiau.ca/Faculty_and_Staff.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sychology.acadiau.ca/7952.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ennawatson/Downloads/2027-28%20Honours%20Program%20Appl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dia Document" ma:contentTypeID="0x010100724A03F58418CE498C1726657735CA650074EA46D7682EB241BBC8A8E7898E08C1" ma:contentTypeVersion="15" ma:contentTypeDescription="" ma:contentTypeScope="" ma:versionID="113b604a947ac0192a744708dfe5c1bf">
  <xsd:schema xmlns:xsd="http://www.w3.org/2001/XMLSchema" xmlns:xs="http://www.w3.org/2001/XMLSchema" xmlns:p="http://schemas.microsoft.com/office/2006/metadata/properties" xmlns:ns2="c26cf046-34f4-4542-ac5e-d5615861a6d8" xmlns:ns3="9a718979-c27d-4c29-8944-37345742f7ff" xmlns:ns4="25df2571-8d81-402a-903e-a3dd64db50d2" targetNamespace="http://schemas.microsoft.com/office/2006/metadata/properties" ma:root="true" ma:fieldsID="0701b7f3e719709228a89f68cec6ee17" ns2:_="" ns3:_="" ns4:_="">
    <xsd:import namespace="c26cf046-34f4-4542-ac5e-d5615861a6d8"/>
    <xsd:import namespace="9a718979-c27d-4c29-8944-37345742f7ff"/>
    <xsd:import namespace="25df2571-8d81-402a-903e-a3dd64db50d2"/>
    <xsd:element name="properties">
      <xsd:complexType>
        <xsd:sequence>
          <xsd:element name="documentManagement">
            <xsd:complexType>
              <xsd:all>
                <xsd:element ref="ns2:habb2333ff9d417f87e8b1a21729460a" minOccurs="0"/>
                <xsd:element ref="ns2:TaxCatchAll" minOccurs="0"/>
                <xsd:element ref="ns2:TaxCatchAllLabel" minOccurs="0"/>
                <xsd:element ref="ns2:j8dc72a9a5c447f999b2ca1b97a63637" minOccurs="0"/>
                <xsd:element ref="ns2:AcademicYear" minOccurs="0"/>
                <xsd:element ref="ns2:Fiscal_x0020_Year" minOccurs="0"/>
                <xsd:element ref="ns2:gcea380dab97460fbdc72da6f40e1332" minOccurs="0"/>
                <xsd:element ref="ns3:SharedWithUsers" minOccurs="0"/>
                <xsd:element ref="ns3:SharedWithDetails"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cf046-34f4-4542-ac5e-d5615861a6d8" elementFormDefault="qualified">
    <xsd:import namespace="http://schemas.microsoft.com/office/2006/documentManagement/types"/>
    <xsd:import namespace="http://schemas.microsoft.com/office/infopath/2007/PartnerControls"/>
    <xsd:element name="habb2333ff9d417f87e8b1a21729460a" ma:index="8" ma:taxonomy="true" ma:internalName="habb2333ff9d417f87e8b1a21729460a" ma:taxonomyFieldName="DocumentType" ma:displayName="Document Type" ma:indexed="true" ma:default="" ma:fieldId="{1abb2333-ff9d-417f-87e8-b1a21729460a}" ma:sspId="6de02634-66f3-40ba-9b82-5c7a4e74616c" ma:termSetId="03841afc-2b61-4ecc-b042-87ea4cce438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87f35f-592a-4b81-8978-fa6cc53d66a8}" ma:internalName="TaxCatchAll" ma:showField="CatchAllData" ma:web="94eaf71a-88fd-4f92-b30b-7e77b6d0bf5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87f35f-592a-4b81-8978-fa6cc53d66a8}" ma:internalName="TaxCatchAllLabel" ma:readOnly="true" ma:showField="CatchAllDataLabel" ma:web="94eaf71a-88fd-4f92-b30b-7e77b6d0bf57">
      <xsd:complexType>
        <xsd:complexContent>
          <xsd:extension base="dms:MultiChoiceLookup">
            <xsd:sequence>
              <xsd:element name="Value" type="dms:Lookup" maxOccurs="unbounded" minOccurs="0" nillable="true"/>
            </xsd:sequence>
          </xsd:extension>
        </xsd:complexContent>
      </xsd:complexType>
    </xsd:element>
    <xsd:element name="j8dc72a9a5c447f999b2ca1b97a63637" ma:index="12" ma:taxonomy="true" ma:internalName="j8dc72a9a5c447f999b2ca1b97a63637" ma:taxonomyFieldName="Classification" ma:displayName="Classification" ma:default="" ma:fieldId="{38dc72a9-a5c4-47f9-99b2-ca1b97a63637}" ma:sspId="6de02634-66f3-40ba-9b82-5c7a4e74616c" ma:termSetId="954b5d04-5131-41ff-9c0b-7597298b4bdb" ma:anchorId="00000000-0000-0000-0000-000000000000" ma:open="false" ma:isKeyword="false">
      <xsd:complexType>
        <xsd:sequence>
          <xsd:element ref="pc:Terms" minOccurs="0" maxOccurs="1"/>
        </xsd:sequence>
      </xsd:complexType>
    </xsd:element>
    <xsd:element name="AcademicYear" ma:index="14" nillable="true" ma:displayName="Academic Year" ma:default="2018-2019" ma:format="Dropdown" ma:internalName="AcademicYear">
      <xsd:simpleType>
        <xsd:restriction base="dms:Choice">
          <xsd:enumeration value="ongoing"/>
          <xsd:enumeration value="2019-2020"/>
          <xsd:enumeration value="2020-2021"/>
          <xsd:enumeration value="2021-2022"/>
          <xsd:enumeration value="2022-2023"/>
          <xsd:enumeration value="2023-2024"/>
          <xsd:enumeration value="2024-2025"/>
          <xsd:enumeration value="2025-2026"/>
          <xsd:enumeration value="2026-2027"/>
          <xsd:enumeration value="2027-2028"/>
          <xsd:enumeration value="2028-2029"/>
          <xsd:enumeration value="2018-2019"/>
          <xsd:enumeration value="2017-2018"/>
          <xsd:enumeration value="2016-2017"/>
          <xsd:enumeration value="2015-2016"/>
          <xsd:enumeration value="2014-2015"/>
          <xsd:enumeration value="2013-2014"/>
          <xsd:enumeration value="2012-2013"/>
          <xsd:enumeration value="2011-2012"/>
          <xsd:enumeration value="2010-2011"/>
        </xsd:restriction>
      </xsd:simpleType>
    </xsd:element>
    <xsd:element name="Fiscal_x0020_Year" ma:index="15" nillable="true" ma:displayName="Fiscal Year" ma:default="2018-2019" ma:format="Dropdown" ma:internalName="Fiscal_x0020_Year">
      <xsd:simpleType>
        <xsd:restriction base="dms:Choice">
          <xsd:enumeration value="ongoing"/>
          <xsd:enumeration value="2019-2020"/>
          <xsd:enumeration value="2020-2021"/>
          <xsd:enumeration value="2021-2022"/>
          <xsd:enumeration value="2022-2023"/>
          <xsd:enumeration value="2023-2024"/>
          <xsd:enumeration value="2024-2025"/>
          <xsd:enumeration value="2025-2026"/>
          <xsd:enumeration value="2026-2027"/>
          <xsd:enumeration value="2027-2028"/>
          <xsd:enumeration value="2028-2029"/>
          <xsd:enumeration value="2018-2019"/>
          <xsd:enumeration value="2017-2018"/>
          <xsd:enumeration value="2016-2017"/>
          <xsd:enumeration value="2015-2016"/>
          <xsd:enumeration value="2014-2015"/>
          <xsd:enumeration value="2013-2014"/>
          <xsd:enumeration value="2012-2013"/>
          <xsd:enumeration value="2011-2012"/>
          <xsd:enumeration value="2010-2011"/>
        </xsd:restriction>
      </xsd:simpleType>
    </xsd:element>
    <xsd:element name="gcea380dab97460fbdc72da6f40e1332" ma:index="16" nillable="true" ma:taxonomy="true" ma:internalName="gcea380dab97460fbdc72da6f40e1332" ma:taxonomyFieldName="Degree" ma:displayName="Degree" ma:default="" ma:fieldId="{0cea380d-ab97-460f-bdc7-2da6f40e1332}" ma:sspId="6de02634-66f3-40ba-9b82-5c7a4e74616c" ma:termSetId="b041588e-576f-4eac-8dcd-f46f5e2d44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a718979-c27d-4c29-8944-37345742f7f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f2571-8d81-402a-903e-a3dd64db50d2" elementFormDefault="qualified">
    <xsd:import namespace="http://schemas.microsoft.com/office/2006/documentManagement/types"/>
    <xsd:import namespace="http://schemas.microsoft.com/office/infopath/2007/PartnerControls"/>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6de02634-66f3-40ba-9b82-5c7a4e7461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487f78a-6f6d-4136-bc08-b0bd4a406091" ContentTypeId="0x010100724A03F58418CE498C1726657735CA65" PreviousValue="tru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abb2333ff9d417f87e8b1a21729460a xmlns="c26cf046-34f4-4542-ac5e-d5615861a6d8">
      <Terms xmlns="http://schemas.microsoft.com/office/infopath/2007/PartnerControls">
        <TermInfo xmlns="http://schemas.microsoft.com/office/infopath/2007/PartnerControls">
          <TermName xmlns="http://schemas.microsoft.com/office/infopath/2007/PartnerControls">Program</TermName>
          <TermId xmlns="http://schemas.microsoft.com/office/infopath/2007/PartnerControls">062a7d03-d372-4afd-9059-01fab22250e9</TermId>
        </TermInfo>
      </Terms>
    </habb2333ff9d417f87e8b1a21729460a>
    <AcademicYear xmlns="c26cf046-34f4-4542-ac5e-d5615861a6d8">2018-2019</AcademicYear>
    <TaxCatchAll xmlns="c26cf046-34f4-4542-ac5e-d5615861a6d8">
      <Value>388</Value>
      <Value>241</Value>
    </TaxCatchAll>
    <j8dc72a9a5c447f999b2ca1b97a63637 xmlns="c26cf046-34f4-4542-ac5e-d5615861a6d8">
      <Terms xmlns="http://schemas.microsoft.com/office/infopath/2007/PartnerControls">
        <TermInfo xmlns="http://schemas.microsoft.com/office/infopath/2007/PartnerControls">
          <TermName xmlns="http://schemas.microsoft.com/office/infopath/2007/PartnerControls">Psychology</TermName>
          <TermId xmlns="http://schemas.microsoft.com/office/infopath/2007/PartnerControls">0be96c6d-fd28-47a1-a609-070fd2185d03</TermId>
        </TermInfo>
      </Terms>
    </j8dc72a9a5c447f999b2ca1b97a63637>
    <gcea380dab97460fbdc72da6f40e1332 xmlns="c26cf046-34f4-4542-ac5e-d5615861a6d8">
      <Terms xmlns="http://schemas.microsoft.com/office/infopath/2007/PartnerControls"/>
    </gcea380dab97460fbdc72da6f40e1332>
    <Fiscal_x0020_Year xmlns="c26cf046-34f4-4542-ac5e-d5615861a6d8">2018-2019</Fiscal_x0020_Year>
    <lcf76f155ced4ddcb4097134ff3c332f xmlns="25df2571-8d81-402a-903e-a3dd64db50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6FB652-D8D9-4B39-A7E5-83D1FBE77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cf046-34f4-4542-ac5e-d5615861a6d8"/>
    <ds:schemaRef ds:uri="9a718979-c27d-4c29-8944-37345742f7ff"/>
    <ds:schemaRef ds:uri="25df2571-8d81-402a-903e-a3dd64db5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570CD-BFFF-48A4-B038-0AF38BB3B8C3}">
  <ds:schemaRefs>
    <ds:schemaRef ds:uri="Microsoft.SharePoint.Taxonomy.ContentTypeSync"/>
  </ds:schemaRefs>
</ds:datastoreItem>
</file>

<file path=customXml/itemProps3.xml><?xml version="1.0" encoding="utf-8"?>
<ds:datastoreItem xmlns:ds="http://schemas.openxmlformats.org/officeDocument/2006/customXml" ds:itemID="{AF894248-A88C-439B-9862-122F24A78758}">
  <ds:schemaRefs>
    <ds:schemaRef ds:uri="http://schemas.microsoft.com/sharepoint/v3/contenttype/forms"/>
  </ds:schemaRefs>
</ds:datastoreItem>
</file>

<file path=customXml/itemProps4.xml><?xml version="1.0" encoding="utf-8"?>
<ds:datastoreItem xmlns:ds="http://schemas.openxmlformats.org/officeDocument/2006/customXml" ds:itemID="{1FD03721-9D6A-4528-ACE6-0760284757C0}">
  <ds:schemaRefs>
    <ds:schemaRef ds:uri="http://schemas.microsoft.com/office/2006/metadata/properties"/>
    <ds:schemaRef ds:uri="http://schemas.microsoft.com/office/infopath/2007/PartnerControls"/>
    <ds:schemaRef ds:uri="c26cf046-34f4-4542-ac5e-d5615861a6d8"/>
    <ds:schemaRef ds:uri="25df2571-8d81-402a-903e-a3dd64db50d2"/>
  </ds:schemaRefs>
</ds:datastoreItem>
</file>

<file path=docMetadata/LabelInfo.xml><?xml version="1.0" encoding="utf-8"?>
<clbl:labelList xmlns:clbl="http://schemas.microsoft.com/office/2020/mipLabelMetadata">
  <clbl:label id="{38b8ccee-acfd-40eb-972e-552d7cd548a3}" enabled="0" method="" siteId="{38b8ccee-acfd-40eb-972e-552d7cd548a3}" removed="1"/>
</clbl:labelList>
</file>

<file path=docProps/app.xml><?xml version="1.0" encoding="utf-8"?>
<Properties xmlns="http://schemas.openxmlformats.org/officeDocument/2006/extended-properties" xmlns:vt="http://schemas.openxmlformats.org/officeDocument/2006/docPropsVTypes">
  <Template>2027-28 Honours Program Application.dotx</Template>
  <TotalTime>1</TotalTime>
  <Pages>3</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Watson-Findley</dc:creator>
  <cp:keywords/>
  <dc:description/>
  <cp:lastModifiedBy>Jenna Watson-Findley</cp:lastModifiedBy>
  <cp:revision>1</cp:revision>
  <cp:lastPrinted>2016-09-29T13:46:00Z</cp:lastPrinted>
  <dcterms:created xsi:type="dcterms:W3CDTF">2026-10-14T14:37:00Z</dcterms:created>
  <dcterms:modified xsi:type="dcterms:W3CDTF">2026-10-14T14:38:00Z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gree">
    <vt:lpwstr/>
  </property>
  <property fmtid="{D5CDD505-2E9C-101B-9397-08002B2CF9AE}" pid="3" name="ContentTypeId">
    <vt:lpwstr>0x010100724A03F58418CE498C1726657735CA650074EA46D7682EB241BBC8A8E7898E08C1</vt:lpwstr>
  </property>
  <property fmtid="{D5CDD505-2E9C-101B-9397-08002B2CF9AE}" pid="4" name="Classification">
    <vt:lpwstr>388;#Psychology|0be96c6d-fd28-47a1-a609-070fd2185d03</vt:lpwstr>
  </property>
  <property fmtid="{D5CDD505-2E9C-101B-9397-08002B2CF9AE}" pid="5" name="DocumentType">
    <vt:lpwstr>241;#Program|062a7d03-d372-4afd-9059-01fab22250e9</vt:lpwstr>
  </property>
  <property fmtid="{D5CDD505-2E9C-101B-9397-08002B2CF9AE}" pid="6" name="MediaServiceImageTags">
    <vt:lpwstr/>
  </property>
</Properties>
</file>